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6E81A" w14:textId="77777777" w:rsidR="000D37B8" w:rsidRPr="000D37B8" w:rsidRDefault="000D37B8" w:rsidP="000D37B8">
      <w:pPr>
        <w:jc w:val="center"/>
        <w:rPr>
          <w:color w:val="FF0000"/>
        </w:rPr>
      </w:pPr>
      <w:r w:rsidRPr="000D37B8">
        <w:rPr>
          <w:noProof/>
          <w:color w:val="FF0000"/>
        </w:rPr>
        <w:drawing>
          <wp:inline distT="114300" distB="114300" distL="114300" distR="114300" wp14:anchorId="1EE345E6" wp14:editId="478DD320">
            <wp:extent cx="5943600" cy="927100"/>
            <wp:effectExtent l="0" t="0" r="0" b="0"/>
            <wp:docPr id="26" name="image23.png" descr="Imagen que contiene Texto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png" descr="Imagen que contiene Texto&#10;&#10;El contenido generado por IA puede ser incorrecto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C30F27" w14:textId="77777777" w:rsidR="000D37B8" w:rsidRPr="000D37B8" w:rsidRDefault="000D37B8" w:rsidP="000D37B8">
      <w:pPr>
        <w:jc w:val="center"/>
        <w:rPr>
          <w:color w:val="FF0000"/>
        </w:rPr>
      </w:pPr>
      <w:r w:rsidRPr="000D37B8">
        <w:rPr>
          <w:color w:val="FF0000"/>
        </w:rPr>
        <w:t>[Antes de nada, para editarlo, descárgalo y cópialo en la carpeta de ‘Prácticas’ ]</w:t>
      </w:r>
    </w:p>
    <w:p w14:paraId="22291F9D" w14:textId="77777777" w:rsidR="000D37B8" w:rsidRPr="000D37B8" w:rsidRDefault="000D37B8" w:rsidP="000D37B8">
      <w:pPr>
        <w:rPr>
          <w:color w:val="FF0000"/>
        </w:rPr>
      </w:pPr>
    </w:p>
    <w:p w14:paraId="1EAE98B6" w14:textId="77777777" w:rsidR="000D37B8" w:rsidRPr="000D37B8" w:rsidRDefault="000D37B8" w:rsidP="000D37B8">
      <w:pPr>
        <w:pStyle w:val="Ttulo"/>
        <w:spacing w:after="0"/>
        <w:rPr>
          <w:sz w:val="40"/>
          <w:szCs w:val="40"/>
        </w:rPr>
      </w:pPr>
      <w:bookmarkStart w:id="0" w:name="_heading=h.gjdgxs" w:colFirst="0" w:colLast="0"/>
      <w:bookmarkEnd w:id="0"/>
      <w:r w:rsidRPr="000D37B8">
        <w:rPr>
          <w:sz w:val="40"/>
          <w:szCs w:val="40"/>
        </w:rPr>
        <w:t xml:space="preserve">Cuaderno digital </w:t>
      </w:r>
      <w:r w:rsidRPr="000D37B8">
        <w:rPr>
          <w:sz w:val="40"/>
          <w:szCs w:val="40"/>
        </w:rPr>
        <w:br/>
        <w:t>REA19. Argonautas virtuales: explorando la Red</w:t>
      </w:r>
    </w:p>
    <w:p w14:paraId="2B254D51" w14:textId="77777777" w:rsidR="000D37B8" w:rsidRPr="000D37B8" w:rsidRDefault="000D37B8" w:rsidP="000D37B8">
      <w:r w:rsidRPr="000D37B8">
        <w:t xml:space="preserve">Corresponde a la </w:t>
      </w:r>
      <w:hyperlink r:id="rId6">
        <w:r w:rsidRPr="000D37B8">
          <w:rPr>
            <w:color w:val="1155CC"/>
            <w:u w:val="single"/>
          </w:rPr>
          <w:t>página web en HispanaPRO de este recurso educativo abierto</w:t>
        </w:r>
      </w:hyperlink>
      <w:r w:rsidRPr="000D37B8">
        <w:t xml:space="preserve"> y recoge las respuestas a las Actividades que allí se indican.</w:t>
      </w:r>
    </w:p>
    <w:p w14:paraId="5113F60A" w14:textId="77777777" w:rsidR="000D37B8" w:rsidRPr="000D37B8" w:rsidRDefault="000D37B8" w:rsidP="000D37B8"/>
    <w:p w14:paraId="05D2C0C4" w14:textId="77777777" w:rsidR="000D37B8" w:rsidRPr="000D37B8" w:rsidRDefault="000D37B8" w:rsidP="000D37B8">
      <w:r w:rsidRPr="000D37B8">
        <w:t>ESTE CUADERNO ES ELABORADO POR:</w:t>
      </w:r>
    </w:p>
    <w:p w14:paraId="0139DE99" w14:textId="77777777" w:rsidR="000D37B8" w:rsidRPr="000D37B8" w:rsidRDefault="000D37B8" w:rsidP="000D37B8">
      <w:r w:rsidRPr="000D37B8">
        <w:t xml:space="preserve">DATOS DEL CENTRO EDUCATIVO: </w:t>
      </w:r>
    </w:p>
    <w:p w14:paraId="241D3A52" w14:textId="77777777" w:rsidR="000D37B8" w:rsidRPr="000D37B8" w:rsidRDefault="000D37B8" w:rsidP="000D37B8">
      <w:r w:rsidRPr="000D37B8">
        <w:t>FECHA:</w:t>
      </w:r>
    </w:p>
    <w:p w14:paraId="1053321C" w14:textId="77777777" w:rsidR="000D37B8" w:rsidRPr="000D37B8" w:rsidRDefault="000D37B8" w:rsidP="000D37B8"/>
    <w:p w14:paraId="62B624BD" w14:textId="77777777" w:rsidR="000D37B8" w:rsidRPr="000D37B8" w:rsidRDefault="000D37B8" w:rsidP="000D37B8">
      <w:pPr>
        <w:pStyle w:val="Ttulo2"/>
        <w:keepNext w:val="0"/>
        <w:keepLines w:val="0"/>
        <w:spacing w:before="0" w:after="0"/>
        <w:jc w:val="center"/>
        <w:rPr>
          <w:b/>
          <w:sz w:val="34"/>
          <w:szCs w:val="34"/>
        </w:rPr>
      </w:pPr>
      <w:bookmarkStart w:id="1" w:name="_heading=h.30j0zll" w:colFirst="0" w:colLast="0"/>
      <w:bookmarkEnd w:id="1"/>
      <w:r w:rsidRPr="000D37B8">
        <w:rPr>
          <w:b/>
          <w:sz w:val="34"/>
          <w:szCs w:val="34"/>
        </w:rPr>
        <w:t>2. ACTIVIDADES</w:t>
      </w:r>
    </w:p>
    <w:p w14:paraId="0E2FFAFE" w14:textId="77777777" w:rsidR="000D37B8" w:rsidRPr="000D37B8" w:rsidRDefault="000D37B8" w:rsidP="000D37B8">
      <w:pPr>
        <w:pStyle w:val="21"/>
      </w:pPr>
      <w:bookmarkStart w:id="2" w:name="_heading=h.1fob9te" w:colFirst="0" w:colLast="0"/>
      <w:bookmarkEnd w:id="2"/>
      <w:r w:rsidRPr="000D37B8">
        <w:t>2.1. MOTIVAR</w:t>
      </w:r>
    </w:p>
    <w:p w14:paraId="7727B7D1" w14:textId="77777777" w:rsidR="000D37B8" w:rsidRDefault="000D37B8" w:rsidP="000D37B8"/>
    <w:p w14:paraId="77DABA25" w14:textId="05EA94E9" w:rsidR="000D37B8" w:rsidRPr="000D37B8" w:rsidRDefault="000D37B8" w:rsidP="000D37B8">
      <w:pPr>
        <w:pStyle w:val="actividades"/>
      </w:pPr>
      <w:r>
        <w:t>Actividad REA19.2.1.1. Descubriendo vuestro destino</w:t>
      </w:r>
    </w:p>
    <w:p w14:paraId="18C44FB4" w14:textId="24CEBD60" w:rsidR="000D37B8" w:rsidRDefault="000D37B8" w:rsidP="000D37B8">
      <w:pPr>
        <w:rPr>
          <w:noProof/>
        </w:rPr>
      </w:pPr>
    </w:p>
    <w:p w14:paraId="286E1400" w14:textId="2201FDFF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4179E9BE" wp14:editId="7D08EA26">
            <wp:extent cx="1323975" cy="285750"/>
            <wp:effectExtent l="0" t="0" r="0" b="0"/>
            <wp:docPr id="31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326C4E" w14:textId="77777777" w:rsidR="000D37B8" w:rsidRPr="000D37B8" w:rsidRDefault="000D37B8" w:rsidP="000D37B8">
      <w:r w:rsidRPr="000D37B8">
        <w:rPr>
          <w:b/>
          <w:bCs/>
        </w:rPr>
        <w:t>Tarea A y B 19.2.1.1.</w:t>
      </w:r>
      <w:r w:rsidRPr="000D37B8">
        <w:t>0. Aprende con el VÍDEO REA00.6 Cómo localizar una obra en la BVPB.</w:t>
      </w:r>
    </w:p>
    <w:p w14:paraId="2F71C3DB" w14:textId="77777777" w:rsidR="000D37B8" w:rsidRPr="000D37B8" w:rsidRDefault="000D37B8" w:rsidP="000D37B8"/>
    <w:p w14:paraId="723A1994" w14:textId="32059723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6DBDB329" wp14:editId="218F189E">
            <wp:extent cx="590550" cy="219075"/>
            <wp:effectExtent l="0" t="0" r="0" b="0"/>
            <wp:docPr id="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848C98" w14:textId="77777777" w:rsidR="000D37B8" w:rsidRPr="000D37B8" w:rsidRDefault="000D37B8" w:rsidP="000D37B8">
      <w:r w:rsidRPr="000D37B8">
        <w:rPr>
          <w:b/>
          <w:bCs/>
        </w:rPr>
        <w:t>Tarea A 19.2.1.1.1.</w:t>
      </w:r>
      <w:r w:rsidRPr="000D37B8">
        <w:t xml:space="preserve"> Escuchad el inicio del siguiente audio y contestad a las siguientes preguntas en el cuaderno de actividades:</w:t>
      </w:r>
    </w:p>
    <w:p w14:paraId="33128C32" w14:textId="77777777" w:rsidR="000D37B8" w:rsidRPr="000D37B8" w:rsidRDefault="000D37B8" w:rsidP="000D37B8">
      <w:pPr>
        <w:numPr>
          <w:ilvl w:val="0"/>
          <w:numId w:val="269"/>
        </w:numPr>
      </w:pPr>
      <w:r w:rsidRPr="000D37B8">
        <w:t>¿Cuál es el título del audiolibro?</w:t>
      </w:r>
    </w:p>
    <w:p w14:paraId="69992012" w14:textId="77777777" w:rsidR="000D37B8" w:rsidRPr="000D37B8" w:rsidRDefault="000D37B8" w:rsidP="000D37B8">
      <w:pPr>
        <w:numPr>
          <w:ilvl w:val="0"/>
          <w:numId w:val="269"/>
        </w:numPr>
      </w:pPr>
      <w:r w:rsidRPr="000D37B8">
        <w:t>¿Y el autor?</w:t>
      </w:r>
    </w:p>
    <w:p w14:paraId="171817BF" w14:textId="77777777" w:rsidR="000D37B8" w:rsidRPr="000D37B8" w:rsidRDefault="000D37B8" w:rsidP="000D37B8"/>
    <w:p w14:paraId="1253B1B0" w14:textId="77777777" w:rsidR="000D37B8" w:rsidRPr="000D37B8" w:rsidRDefault="000D37B8" w:rsidP="000D37B8">
      <w:r w:rsidRPr="000D37B8">
        <w:rPr>
          <w:b/>
          <w:bCs/>
        </w:rPr>
        <w:t>Tarea A 19.2.1.1.2</w:t>
      </w:r>
      <w:r w:rsidRPr="000D37B8">
        <w:t xml:space="preserve"> Seguid las instrucciones de la video píldora REA 006 para buscar una obra en la BVPB y, a continuación:</w:t>
      </w:r>
    </w:p>
    <w:p w14:paraId="2FD4625D" w14:textId="77777777" w:rsidR="000D37B8" w:rsidRPr="000D37B8" w:rsidRDefault="000D37B8" w:rsidP="000D37B8">
      <w:pPr>
        <w:numPr>
          <w:ilvl w:val="0"/>
          <w:numId w:val="264"/>
        </w:numPr>
      </w:pPr>
      <w:r w:rsidRPr="000D37B8">
        <w:t xml:space="preserve">Copiad en el cuaderno de actividades el </w:t>
      </w:r>
      <w:r w:rsidRPr="000D37B8">
        <w:rPr>
          <w:b/>
        </w:rPr>
        <w:t>enlace persistente</w:t>
      </w:r>
      <w:r w:rsidRPr="000D37B8">
        <w:t xml:space="preserve"> de la obra.</w:t>
      </w:r>
    </w:p>
    <w:p w14:paraId="01CE50D2" w14:textId="77777777" w:rsidR="000D37B8" w:rsidRPr="000D37B8" w:rsidRDefault="000D37B8" w:rsidP="000D37B8">
      <w:pPr>
        <w:numPr>
          <w:ilvl w:val="0"/>
          <w:numId w:val="264"/>
        </w:numPr>
      </w:pPr>
      <w:r w:rsidRPr="000D37B8">
        <w:lastRenderedPageBreak/>
        <w:t xml:space="preserve">Localizad el </w:t>
      </w:r>
      <w:r w:rsidRPr="000D37B8">
        <w:rPr>
          <w:b/>
        </w:rPr>
        <w:t xml:space="preserve">PDF </w:t>
      </w:r>
      <w:r w:rsidRPr="000D37B8">
        <w:t>y descargadlo en vuestra carpeta.</w:t>
      </w:r>
    </w:p>
    <w:p w14:paraId="75C412F1" w14:textId="1AB5862D" w:rsidR="000D37B8" w:rsidRPr="000D37B8" w:rsidRDefault="000D37B8" w:rsidP="000D37B8">
      <w:pPr>
        <w:numPr>
          <w:ilvl w:val="0"/>
          <w:numId w:val="264"/>
        </w:numPr>
      </w:pPr>
      <w:r w:rsidRPr="000D37B8">
        <w:t xml:space="preserve">Y, por último, buscad en la </w:t>
      </w:r>
      <w:r w:rsidRPr="000D37B8">
        <w:rPr>
          <w:b/>
        </w:rPr>
        <w:t>Ficha Catalográfica</w:t>
      </w:r>
      <w:r w:rsidRPr="000D37B8">
        <w:t xml:space="preserve"> el lugar donde se encuentra físicamente este libro y </w:t>
      </w:r>
      <w:r w:rsidRPr="000D37B8">
        <w:rPr>
          <w:b/>
        </w:rPr>
        <w:t>¡habréis encontrado vuestro destino</w:t>
      </w:r>
      <w:r w:rsidRPr="000D37B8">
        <w:t>!</w:t>
      </w:r>
    </w:p>
    <w:p w14:paraId="7E17A1D5" w14:textId="77777777" w:rsidR="000D37B8" w:rsidRPr="000D37B8" w:rsidRDefault="000D37B8" w:rsidP="000D37B8"/>
    <w:p w14:paraId="691C0876" w14:textId="737D8934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09B02E75" wp14:editId="46F2F5CD">
            <wp:extent cx="1047750" cy="257175"/>
            <wp:effectExtent l="0" t="0" r="0" b="0"/>
            <wp:docPr id="1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57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85131F" w14:textId="77777777" w:rsidR="000D37B8" w:rsidRPr="000D37B8" w:rsidRDefault="000D37B8" w:rsidP="000D37B8">
      <w:r w:rsidRPr="000D37B8">
        <w:rPr>
          <w:b/>
          <w:bCs/>
        </w:rPr>
        <w:t>Tarea B 19.2.1.1.1</w:t>
      </w:r>
      <w:r w:rsidRPr="000D37B8">
        <w:t>.  Escuchad el principio del siguiente audio y contestad a las siguientes preguntas en el cuaderno de actividades:</w:t>
      </w:r>
    </w:p>
    <w:p w14:paraId="133B6A4D" w14:textId="77777777" w:rsidR="000D37B8" w:rsidRPr="000D37B8" w:rsidRDefault="000D37B8" w:rsidP="000D37B8">
      <w:pPr>
        <w:numPr>
          <w:ilvl w:val="0"/>
          <w:numId w:val="270"/>
        </w:numPr>
      </w:pPr>
      <w:r w:rsidRPr="000D37B8">
        <w:t>¿Cuál es el título del audiolibro?</w:t>
      </w:r>
    </w:p>
    <w:p w14:paraId="6969BDDF" w14:textId="77777777" w:rsidR="000D37B8" w:rsidRPr="000D37B8" w:rsidRDefault="000D37B8" w:rsidP="000D37B8">
      <w:pPr>
        <w:numPr>
          <w:ilvl w:val="0"/>
          <w:numId w:val="270"/>
        </w:numPr>
      </w:pPr>
      <w:r w:rsidRPr="000D37B8">
        <w:t>¿Y el autor?</w:t>
      </w:r>
    </w:p>
    <w:p w14:paraId="18A6132B" w14:textId="77777777" w:rsidR="000D37B8" w:rsidRPr="000D37B8" w:rsidRDefault="000D37B8" w:rsidP="000D37B8"/>
    <w:p w14:paraId="363A1577" w14:textId="77777777" w:rsidR="000D37B8" w:rsidRPr="000D37B8" w:rsidRDefault="000D37B8" w:rsidP="000D37B8">
      <w:r w:rsidRPr="000D37B8">
        <w:rPr>
          <w:b/>
          <w:bCs/>
        </w:rPr>
        <w:t>Tarea B 19.2.1.1.2.</w:t>
      </w:r>
      <w:r w:rsidRPr="000D37B8">
        <w:t xml:space="preserve">  Seguid las instrucciones de la video píldora REA 006 para buscar una obra en la BVPB y, a continuación:</w:t>
      </w:r>
    </w:p>
    <w:p w14:paraId="6D563C96" w14:textId="77777777" w:rsidR="000D37B8" w:rsidRPr="000D37B8" w:rsidRDefault="000D37B8" w:rsidP="000D37B8">
      <w:pPr>
        <w:numPr>
          <w:ilvl w:val="0"/>
          <w:numId w:val="265"/>
        </w:numPr>
      </w:pPr>
      <w:r w:rsidRPr="000D37B8">
        <w:t xml:space="preserve">Copiad en el cuaderno de actividades el </w:t>
      </w:r>
      <w:r w:rsidRPr="000D37B8">
        <w:rPr>
          <w:b/>
        </w:rPr>
        <w:t>enlace persistente</w:t>
      </w:r>
      <w:r w:rsidRPr="000D37B8">
        <w:t xml:space="preserve"> de la obra.</w:t>
      </w:r>
    </w:p>
    <w:p w14:paraId="205F35D7" w14:textId="77777777" w:rsidR="000D37B8" w:rsidRPr="000D37B8" w:rsidRDefault="000D37B8" w:rsidP="000D37B8">
      <w:pPr>
        <w:numPr>
          <w:ilvl w:val="0"/>
          <w:numId w:val="265"/>
        </w:numPr>
      </w:pPr>
      <w:r w:rsidRPr="000D37B8">
        <w:t xml:space="preserve">Localizad el </w:t>
      </w:r>
      <w:r w:rsidRPr="000D37B8">
        <w:rPr>
          <w:b/>
        </w:rPr>
        <w:t xml:space="preserve">PDF </w:t>
      </w:r>
      <w:r w:rsidRPr="000D37B8">
        <w:t>y descargadlo en vuestra carpeta.</w:t>
      </w:r>
    </w:p>
    <w:p w14:paraId="7FA12995" w14:textId="77777777" w:rsidR="000D37B8" w:rsidRPr="000D37B8" w:rsidRDefault="000D37B8" w:rsidP="000D37B8">
      <w:pPr>
        <w:numPr>
          <w:ilvl w:val="0"/>
          <w:numId w:val="265"/>
        </w:numPr>
      </w:pPr>
      <w:r w:rsidRPr="000D37B8">
        <w:t xml:space="preserve">Y, por último, buscad en la </w:t>
      </w:r>
      <w:r w:rsidRPr="000D37B8">
        <w:rPr>
          <w:b/>
        </w:rPr>
        <w:t>Ficha Catalográfica</w:t>
      </w:r>
      <w:r w:rsidRPr="000D37B8">
        <w:t xml:space="preserve"> el lugar donde se encuentra físicamente este libro y ¡</w:t>
      </w:r>
      <w:r w:rsidRPr="000D37B8">
        <w:rPr>
          <w:b/>
        </w:rPr>
        <w:t>habréis encontrado vuestro destino!</w:t>
      </w:r>
    </w:p>
    <w:p w14:paraId="3B3992E9" w14:textId="77777777" w:rsidR="000D37B8" w:rsidRPr="000D37B8" w:rsidRDefault="000D37B8" w:rsidP="000D37B8">
      <w:pPr>
        <w:pStyle w:val="22"/>
      </w:pPr>
      <w:bookmarkStart w:id="3" w:name="_heading=h.3znysh7" w:colFirst="0" w:colLast="0"/>
      <w:bookmarkEnd w:id="3"/>
      <w:r w:rsidRPr="000D37B8">
        <w:t>2.2. RECORDAR CONOCIMIENTOS PREVIOS</w:t>
      </w:r>
    </w:p>
    <w:p w14:paraId="14527997" w14:textId="77777777" w:rsidR="008D4E7F" w:rsidRDefault="008D4E7F" w:rsidP="008D4E7F"/>
    <w:p w14:paraId="3B0F479C" w14:textId="535CCA12" w:rsidR="008D4E7F" w:rsidRPr="000D37B8" w:rsidRDefault="008D4E7F" w:rsidP="008D4E7F">
      <w:pPr>
        <w:pStyle w:val="actividades"/>
      </w:pPr>
      <w:r>
        <w:t>Actividad REA19.2.</w:t>
      </w:r>
      <w:r>
        <w:t>2.1. ¿Qué sabes de…?</w:t>
      </w:r>
    </w:p>
    <w:p w14:paraId="543AF686" w14:textId="77777777" w:rsidR="008D4E7F" w:rsidRDefault="008D4E7F" w:rsidP="008D4E7F">
      <w:pPr>
        <w:rPr>
          <w:noProof/>
        </w:rPr>
      </w:pPr>
    </w:p>
    <w:p w14:paraId="01A35BD1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640D07D7" wp14:editId="62F2C16F">
            <wp:extent cx="1190625" cy="257175"/>
            <wp:effectExtent l="0" t="0" r="0" b="0"/>
            <wp:docPr id="32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257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061D77" w14:textId="77777777" w:rsidR="000D37B8" w:rsidRPr="000D37B8" w:rsidRDefault="000D37B8" w:rsidP="000D37B8">
      <w:r w:rsidRPr="000D37B8">
        <w:rPr>
          <w:b/>
          <w:bCs/>
        </w:rPr>
        <w:t>Tarea A y B 19.2.2.1.0.</w:t>
      </w:r>
      <w:r w:rsidRPr="000D37B8">
        <w:t xml:space="preserve"> Para poder superar las pruebas que se os piden en este apartado y continuar vuestro viaje, debéis adquirir primero una herramienta fundamental: </w:t>
      </w:r>
      <w:r w:rsidRPr="000D37B8">
        <w:rPr>
          <w:b/>
        </w:rPr>
        <w:t>Cómo buscar un fragmento de texto en la BVPB</w:t>
      </w:r>
      <w:r w:rsidRPr="000D37B8">
        <w:t>. Para ello, os recomendamos que veáis primero el siguiente VÍDEO REA00.7.</w:t>
      </w:r>
    </w:p>
    <w:p w14:paraId="4CA55571" w14:textId="77777777" w:rsidR="000D37B8" w:rsidRPr="000D37B8" w:rsidRDefault="000D37B8" w:rsidP="000D37B8">
      <w:r w:rsidRPr="000D37B8">
        <w:t>Será también útil recordar la técnica del recorte de imágenes, selección, copia y pega, que enseguida practicaremos.</w:t>
      </w:r>
    </w:p>
    <w:p w14:paraId="7DCBB520" w14:textId="77777777" w:rsidR="000D37B8" w:rsidRPr="000D37B8" w:rsidRDefault="000D37B8" w:rsidP="000D37B8"/>
    <w:p w14:paraId="0AF08E1B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15F3A29B" wp14:editId="3EB1E1A3">
            <wp:extent cx="1285875" cy="276225"/>
            <wp:effectExtent l="0" t="0" r="0" b="0"/>
            <wp:docPr id="1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88507D" w14:textId="77777777" w:rsidR="000D37B8" w:rsidRPr="000D37B8" w:rsidRDefault="000D37B8" w:rsidP="000D37B8">
      <w:pPr>
        <w:rPr>
          <w:b/>
          <w:bCs/>
        </w:rPr>
      </w:pPr>
      <w:r w:rsidRPr="000D37B8">
        <w:rPr>
          <w:b/>
          <w:bCs/>
        </w:rPr>
        <w:t>Tarea A 19.2.2.1.1.</w:t>
      </w:r>
    </w:p>
    <w:p w14:paraId="0D84AB79" w14:textId="77777777" w:rsidR="000D37B8" w:rsidRPr="000D37B8" w:rsidRDefault="000D37B8" w:rsidP="000D37B8">
      <w:pPr>
        <w:numPr>
          <w:ilvl w:val="0"/>
          <w:numId w:val="259"/>
        </w:numPr>
      </w:pPr>
      <w:r w:rsidRPr="000D37B8">
        <w:t>Buscad en internet un retrato de Américo Vespucio. Cuando estéis bien seguros de haberlo encontrado, copiadlo y pegadlo en vuestro cuaderno de actividades.</w:t>
      </w:r>
    </w:p>
    <w:p w14:paraId="35B2EF30" w14:textId="77777777" w:rsidR="000D37B8" w:rsidRPr="000D37B8" w:rsidRDefault="000D37B8" w:rsidP="000D37B8">
      <w:pPr>
        <w:numPr>
          <w:ilvl w:val="0"/>
          <w:numId w:val="259"/>
        </w:numPr>
      </w:pPr>
      <w:r w:rsidRPr="000D37B8">
        <w:t>Buscad y escribid en el cuaderno de actividades la biografía de Américo Vespucio.</w:t>
      </w:r>
    </w:p>
    <w:p w14:paraId="2C8EE10D" w14:textId="77777777" w:rsidR="000D37B8" w:rsidRPr="000D37B8" w:rsidRDefault="000D37B8" w:rsidP="000D37B8">
      <w:pPr>
        <w:numPr>
          <w:ilvl w:val="0"/>
          <w:numId w:val="259"/>
        </w:numPr>
      </w:pPr>
      <w:r w:rsidRPr="000D37B8">
        <w:lastRenderedPageBreak/>
        <w:t>Escribid en el cuaderno de actividades de qué páginas web habéis sacado la información.</w:t>
      </w:r>
    </w:p>
    <w:p w14:paraId="7641CB92" w14:textId="77777777" w:rsidR="000D37B8" w:rsidRPr="000D37B8" w:rsidRDefault="000D37B8" w:rsidP="000D37B8">
      <w:pPr>
        <w:rPr>
          <w:b/>
        </w:rPr>
      </w:pPr>
    </w:p>
    <w:p w14:paraId="552BA27D" w14:textId="77777777" w:rsidR="000D37B8" w:rsidRPr="000D37B8" w:rsidRDefault="000D37B8" w:rsidP="000D37B8">
      <w:r w:rsidRPr="000D37B8">
        <w:rPr>
          <w:b/>
          <w:bCs/>
        </w:rPr>
        <w:t>Tarea A 19 2.2.1.2.</w:t>
      </w:r>
      <w:r w:rsidRPr="000D37B8">
        <w:t xml:space="preserve"> En grupo y siguiendo la técnica llamada </w:t>
      </w:r>
      <w:r w:rsidRPr="000D37B8">
        <w:rPr>
          <w:b/>
          <w:bCs/>
        </w:rPr>
        <w:t>lápices al centro</w:t>
      </w:r>
      <w:r w:rsidRPr="000D37B8">
        <w:t>, todos aportáis ideas acerca de la información que necesitáis para poder llegar a la Biblioteca de La Rioja y conseguir, así, que os enseñen el ejemplar de la obra que ya conocéis virtualmente. Después tenéis que pensar:</w:t>
      </w:r>
    </w:p>
    <w:p w14:paraId="060586C8" w14:textId="77777777" w:rsidR="000D37B8" w:rsidRPr="000D37B8" w:rsidRDefault="000D37B8" w:rsidP="000D37B8">
      <w:pPr>
        <w:numPr>
          <w:ilvl w:val="0"/>
          <w:numId w:val="261"/>
        </w:numPr>
      </w:pPr>
      <w:r w:rsidRPr="000D37B8">
        <w:t>En qué orden necesitáis esa información.</w:t>
      </w:r>
    </w:p>
    <w:p w14:paraId="1D105351" w14:textId="77777777" w:rsidR="000D37B8" w:rsidRPr="000D37B8" w:rsidRDefault="000D37B8" w:rsidP="000D37B8">
      <w:pPr>
        <w:numPr>
          <w:ilvl w:val="0"/>
          <w:numId w:val="261"/>
        </w:numPr>
      </w:pPr>
      <w:r w:rsidRPr="000D37B8">
        <w:t>Dónde vais a buscarla.</w:t>
      </w:r>
    </w:p>
    <w:p w14:paraId="165907CC" w14:textId="77777777" w:rsidR="000D37B8" w:rsidRPr="000D37B8" w:rsidRDefault="000D37B8" w:rsidP="000D37B8">
      <w:pPr>
        <w:numPr>
          <w:ilvl w:val="0"/>
          <w:numId w:val="261"/>
        </w:numPr>
      </w:pPr>
      <w:r w:rsidRPr="000D37B8">
        <w:t>Y cómo os vais a repartir el trabajo.</w:t>
      </w:r>
    </w:p>
    <w:p w14:paraId="708CC784" w14:textId="77777777" w:rsidR="000D37B8" w:rsidRPr="000D37B8" w:rsidRDefault="000D37B8" w:rsidP="000D37B8"/>
    <w:p w14:paraId="190503F4" w14:textId="77777777" w:rsidR="000D37B8" w:rsidRPr="000D37B8" w:rsidRDefault="000D37B8" w:rsidP="000D37B8">
      <w:r w:rsidRPr="000D37B8">
        <w:rPr>
          <w:b/>
          <w:bCs/>
        </w:rPr>
        <w:t>Tarea A 19.2.2.1.3</w:t>
      </w:r>
      <w:r w:rsidRPr="000D37B8">
        <w:t>. ¿Sabéis lo que es una URL? ¿Y un hiperenlace? ¿Qué diferencia hay? Escribid las definiciones en el cuaderno de actividades.</w:t>
      </w:r>
    </w:p>
    <w:p w14:paraId="707575DD" w14:textId="77777777" w:rsidR="000D37B8" w:rsidRPr="000D37B8" w:rsidRDefault="000D37B8" w:rsidP="000D37B8">
      <w:r w:rsidRPr="000D37B8">
        <w:t>Si ya lo tenéis claro, empecemos.</w:t>
      </w:r>
    </w:p>
    <w:p w14:paraId="65379166" w14:textId="77777777" w:rsidR="000D37B8" w:rsidRPr="000D37B8" w:rsidRDefault="000D37B8" w:rsidP="000D37B8"/>
    <w:p w14:paraId="1FD1E879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4929EF13" wp14:editId="68C582F8">
            <wp:extent cx="1152525" cy="257175"/>
            <wp:effectExtent l="0" t="0" r="0" b="0"/>
            <wp:docPr id="29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57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D02B72" w14:textId="77777777" w:rsidR="000D37B8" w:rsidRPr="000D37B8" w:rsidRDefault="000D37B8" w:rsidP="000D37B8">
      <w:pPr>
        <w:rPr>
          <w:b/>
          <w:bCs/>
        </w:rPr>
      </w:pPr>
      <w:r w:rsidRPr="000D37B8">
        <w:rPr>
          <w:b/>
          <w:bCs/>
        </w:rPr>
        <w:t>Tarea B 19.2.2.1.1.</w:t>
      </w:r>
    </w:p>
    <w:p w14:paraId="171F84D1" w14:textId="77777777" w:rsidR="000D37B8" w:rsidRPr="000D37B8" w:rsidRDefault="000D37B8" w:rsidP="000D37B8">
      <w:pPr>
        <w:numPr>
          <w:ilvl w:val="0"/>
          <w:numId w:val="267"/>
        </w:numPr>
      </w:pPr>
      <w:r w:rsidRPr="000D37B8">
        <w:t>Encontrad en qué página, tomo y libro y capítulo se muestra esta lámina.</w:t>
      </w:r>
    </w:p>
    <w:p w14:paraId="2F36F595" w14:textId="77777777" w:rsidR="000D37B8" w:rsidRPr="000D37B8" w:rsidRDefault="000D37B8" w:rsidP="000D37B8">
      <w:pPr>
        <w:numPr>
          <w:ilvl w:val="0"/>
          <w:numId w:val="267"/>
        </w:numPr>
      </w:pPr>
      <w:r w:rsidRPr="000D37B8">
        <w:t>Escribe el título y copia el enlace permanente en tu cuaderno de actividades. En qué tomo y en qué página aparece.</w:t>
      </w:r>
    </w:p>
    <w:p w14:paraId="6A781CAF" w14:textId="77777777" w:rsidR="000D37B8" w:rsidRPr="000D37B8" w:rsidRDefault="000D37B8" w:rsidP="000D37B8">
      <w:pPr>
        <w:numPr>
          <w:ilvl w:val="0"/>
          <w:numId w:val="267"/>
        </w:numPr>
      </w:pPr>
      <w:r w:rsidRPr="000D37B8">
        <w:t>Leed, a continuación, la historia relativa a «El rapto de Europa» y escribid un breve resumen en vuestro cuaderno de actividades.</w:t>
      </w:r>
    </w:p>
    <w:p w14:paraId="1CF15153" w14:textId="77777777" w:rsidR="000D37B8" w:rsidRPr="000D37B8" w:rsidRDefault="000D37B8" w:rsidP="000D37B8">
      <w:pPr>
        <w:numPr>
          <w:ilvl w:val="0"/>
          <w:numId w:val="267"/>
        </w:numPr>
      </w:pPr>
      <w:r w:rsidRPr="000D37B8">
        <w:t>Averiguad de qué pintor es el cuadro y dónde podrías verlo.</w:t>
      </w:r>
    </w:p>
    <w:p w14:paraId="70C99845" w14:textId="77777777" w:rsidR="000D37B8" w:rsidRPr="000D37B8" w:rsidRDefault="000D37B8" w:rsidP="000D37B8">
      <w:pPr>
        <w:numPr>
          <w:ilvl w:val="0"/>
          <w:numId w:val="267"/>
        </w:numPr>
      </w:pPr>
      <w:r w:rsidRPr="000D37B8">
        <w:t>Escribid en tu cuaderno de actividades de qué páginas habéis sacado la información.</w:t>
      </w:r>
    </w:p>
    <w:p w14:paraId="310B2922" w14:textId="77777777" w:rsidR="000D37B8" w:rsidRPr="000D37B8" w:rsidRDefault="000D37B8" w:rsidP="000D37B8">
      <w:pPr>
        <w:rPr>
          <w:b/>
        </w:rPr>
      </w:pPr>
    </w:p>
    <w:p w14:paraId="1435CB6E" w14:textId="77777777" w:rsidR="000D37B8" w:rsidRPr="000D37B8" w:rsidRDefault="000D37B8" w:rsidP="000D37B8">
      <w:r w:rsidRPr="000D37B8">
        <w:rPr>
          <w:b/>
          <w:bCs/>
        </w:rPr>
        <w:t>Tarea B 19.2.2.1.2.</w:t>
      </w:r>
      <w:r w:rsidRPr="000D37B8">
        <w:t xml:space="preserve"> En grupo, mediante la técnica de </w:t>
      </w:r>
      <w:r w:rsidRPr="000D37B8">
        <w:rPr>
          <w:b/>
        </w:rPr>
        <w:t>lápices al centro</w:t>
      </w:r>
      <w:r w:rsidRPr="000D37B8">
        <w:t>, todos aportáis ideas acerca de la información que necesitáis para poder llegar a la Biblioteca del Museo de Mérida y conseguir que os enseñen el ejemplar de la obra que ya conocéis.</w:t>
      </w:r>
    </w:p>
    <w:p w14:paraId="6ECA0447" w14:textId="77777777" w:rsidR="000D37B8" w:rsidRPr="000D37B8" w:rsidRDefault="000D37B8" w:rsidP="000D37B8">
      <w:pPr>
        <w:numPr>
          <w:ilvl w:val="0"/>
          <w:numId w:val="272"/>
        </w:numPr>
      </w:pPr>
      <w:r w:rsidRPr="000D37B8">
        <w:t>Después tenéis que pensar en qué orden necesitáis esa información</w:t>
      </w:r>
    </w:p>
    <w:p w14:paraId="5712FAA9" w14:textId="77777777" w:rsidR="000D37B8" w:rsidRPr="000D37B8" w:rsidRDefault="000D37B8" w:rsidP="000D37B8">
      <w:pPr>
        <w:numPr>
          <w:ilvl w:val="0"/>
          <w:numId w:val="272"/>
        </w:numPr>
      </w:pPr>
      <w:r w:rsidRPr="000D37B8">
        <w:t>Dónde vais a buscarla.</w:t>
      </w:r>
    </w:p>
    <w:p w14:paraId="0E2705FB" w14:textId="77777777" w:rsidR="000D37B8" w:rsidRPr="000D37B8" w:rsidRDefault="000D37B8" w:rsidP="000D37B8">
      <w:pPr>
        <w:numPr>
          <w:ilvl w:val="0"/>
          <w:numId w:val="272"/>
        </w:numPr>
      </w:pPr>
      <w:r w:rsidRPr="000D37B8">
        <w:t>Y cómo os vais a repartir el trabajo.</w:t>
      </w:r>
    </w:p>
    <w:p w14:paraId="0A1D26D5" w14:textId="77777777" w:rsidR="000D37B8" w:rsidRPr="000D37B8" w:rsidRDefault="000D37B8" w:rsidP="000D37B8"/>
    <w:p w14:paraId="6B9F4A05" w14:textId="77777777" w:rsidR="000D37B8" w:rsidRPr="000D37B8" w:rsidRDefault="000D37B8" w:rsidP="000D37B8">
      <w:r w:rsidRPr="008D4E7F">
        <w:rPr>
          <w:b/>
          <w:bCs/>
        </w:rPr>
        <w:t>Tarea B 19.2.2.1.3.</w:t>
      </w:r>
      <w:r w:rsidRPr="000D37B8">
        <w:t xml:space="preserve"> ¿Sabéis lo que es una URL? ¿Y un hiperenlace? ¿Qué diferencia hay? Escribid las definiciones en el cuaderno de actividades.</w:t>
      </w:r>
    </w:p>
    <w:p w14:paraId="58E789E4" w14:textId="77777777" w:rsidR="000D37B8" w:rsidRPr="000D37B8" w:rsidRDefault="000D37B8" w:rsidP="000D37B8">
      <w:r w:rsidRPr="000D37B8">
        <w:t>Si ya lo tenéis claro, empecemos.</w:t>
      </w:r>
    </w:p>
    <w:p w14:paraId="45A1D535" w14:textId="77777777" w:rsidR="000D37B8" w:rsidRPr="000D37B8" w:rsidRDefault="000D37B8" w:rsidP="000D37B8"/>
    <w:p w14:paraId="6C7D22E0" w14:textId="77777777" w:rsidR="000D37B8" w:rsidRPr="000D37B8" w:rsidRDefault="000D37B8" w:rsidP="000D37B8"/>
    <w:p w14:paraId="17AFD64D" w14:textId="77777777" w:rsidR="000D37B8" w:rsidRPr="000D37B8" w:rsidRDefault="000D37B8" w:rsidP="008D4E7F">
      <w:pPr>
        <w:pStyle w:val="23"/>
      </w:pPr>
      <w:bookmarkStart w:id="4" w:name="_heading=h.2et92p0" w:colFirst="0" w:colLast="0"/>
      <w:bookmarkEnd w:id="4"/>
      <w:r w:rsidRPr="000D37B8">
        <w:t>2.3. COMPRENDER</w:t>
      </w:r>
    </w:p>
    <w:p w14:paraId="687A7CEF" w14:textId="77777777" w:rsidR="008D4E7F" w:rsidRDefault="008D4E7F" w:rsidP="008D4E7F"/>
    <w:p w14:paraId="3E17DC34" w14:textId="27BD3876" w:rsidR="008D4E7F" w:rsidRPr="000D37B8" w:rsidRDefault="008D4E7F" w:rsidP="008D4E7F">
      <w:pPr>
        <w:pStyle w:val="actividades"/>
      </w:pPr>
      <w:r>
        <w:t>Actividad REA19.2.</w:t>
      </w:r>
      <w:r>
        <w:t>3.1. Navegando por la Biblioteca Virtual del Patrimonio Bibliográfico</w:t>
      </w:r>
    </w:p>
    <w:p w14:paraId="346788A3" w14:textId="77777777" w:rsidR="008D4E7F" w:rsidRDefault="008D4E7F" w:rsidP="008D4E7F">
      <w:pPr>
        <w:rPr>
          <w:noProof/>
        </w:rPr>
      </w:pPr>
    </w:p>
    <w:p w14:paraId="21322F00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5C17B0CF" wp14:editId="13E6D03D">
            <wp:extent cx="790575" cy="295275"/>
            <wp:effectExtent l="0" t="0" r="0" b="0"/>
            <wp:docPr id="27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41E5CC" w14:textId="77777777" w:rsidR="000D37B8" w:rsidRPr="000D37B8" w:rsidRDefault="000D37B8" w:rsidP="000D37B8">
      <w:r w:rsidRPr="008D4E7F">
        <w:rPr>
          <w:b/>
          <w:bCs/>
        </w:rPr>
        <w:t>Tarea A 19.2.3.1.1.</w:t>
      </w:r>
      <w:r w:rsidRPr="000D37B8">
        <w:t xml:space="preserve"> Navega y descubre el </w:t>
      </w:r>
      <w:r w:rsidRPr="000D37B8">
        <w:rPr>
          <w:b/>
        </w:rPr>
        <w:t>micrositio de la BVPB</w:t>
      </w:r>
      <w:r w:rsidRPr="000D37B8">
        <w:t xml:space="preserve"> al que pertenece la obra que vais a ir a visitar: </w:t>
      </w:r>
      <w:r w:rsidRPr="000D37B8">
        <w:rPr>
          <w:i/>
        </w:rPr>
        <w:t>Viajes de Américo Vespucio: con un mapa</w:t>
      </w:r>
      <w:r w:rsidRPr="000D37B8">
        <w:t xml:space="preserve"> (1935) – Fernández de Navarrete, Martín, 1765-184.</w:t>
      </w:r>
    </w:p>
    <w:p w14:paraId="041991F0" w14:textId="77777777" w:rsidR="000D37B8" w:rsidRPr="000D37B8" w:rsidRDefault="000D37B8" w:rsidP="000D37B8">
      <w:proofErr w:type="spellStart"/>
      <w:r w:rsidRPr="000D37B8">
        <w:t>Psss</w:t>
      </w:r>
      <w:proofErr w:type="spellEnd"/>
      <w:r w:rsidRPr="000D37B8">
        <w:t xml:space="preserve">, </w:t>
      </w:r>
      <w:proofErr w:type="spellStart"/>
      <w:r w:rsidRPr="000D37B8">
        <w:t>psss</w:t>
      </w:r>
      <w:proofErr w:type="spellEnd"/>
      <w:r w:rsidRPr="000D37B8">
        <w:t>… una pista: si veis el video lo haréis sin ninguna dificultad.</w:t>
      </w:r>
    </w:p>
    <w:p w14:paraId="64005AF5" w14:textId="77777777" w:rsidR="000D37B8" w:rsidRPr="000D37B8" w:rsidRDefault="000D37B8" w:rsidP="000D37B8"/>
    <w:p w14:paraId="7CAE60BC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18CF823D" wp14:editId="6BC41BF9">
            <wp:extent cx="857250" cy="295275"/>
            <wp:effectExtent l="0" t="0" r="0" b="0"/>
            <wp:docPr id="25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C2168A" w14:textId="77777777" w:rsidR="000D37B8" w:rsidRPr="000D37B8" w:rsidRDefault="000D37B8" w:rsidP="000D37B8">
      <w:r w:rsidRPr="008D4E7F">
        <w:rPr>
          <w:b/>
          <w:bCs/>
        </w:rPr>
        <w:t>Tarea B 19.2.3.1.1.</w:t>
      </w:r>
      <w:r w:rsidRPr="000D37B8">
        <w:t xml:space="preserve"> Navega y descubre el </w:t>
      </w:r>
      <w:r w:rsidRPr="000D37B8">
        <w:rPr>
          <w:b/>
        </w:rPr>
        <w:t>mi</w:t>
      </w:r>
      <w:r w:rsidRPr="000D37B8">
        <w:rPr>
          <w:b/>
          <w:i/>
        </w:rPr>
        <w:t>c</w:t>
      </w:r>
      <w:r w:rsidRPr="000D37B8">
        <w:rPr>
          <w:b/>
        </w:rPr>
        <w:t>rositio de la BVPB</w:t>
      </w:r>
      <w:r w:rsidRPr="000D37B8">
        <w:t xml:space="preserve"> al que pertenece la obra que vais a ir a visitar: el tomo I de </w:t>
      </w:r>
      <w:r w:rsidRPr="000D37B8">
        <w:rPr>
          <w:i/>
        </w:rPr>
        <w:t>Los dioses de Grecia y Roma. IV. Los jueces infernales: historia de los dioses, semidioses y héroes del gentilismo</w:t>
      </w:r>
      <w:r w:rsidRPr="000D37B8">
        <w:t>… (1880-1881) – Gebhardt y Coll, Víctor, (1830-1894).</w:t>
      </w:r>
    </w:p>
    <w:p w14:paraId="58E78AEA" w14:textId="77777777" w:rsidR="000D37B8" w:rsidRPr="000D37B8" w:rsidRDefault="000D37B8" w:rsidP="000D37B8">
      <w:proofErr w:type="spellStart"/>
      <w:r w:rsidRPr="000D37B8">
        <w:t>Psss</w:t>
      </w:r>
      <w:proofErr w:type="spellEnd"/>
      <w:r w:rsidRPr="000D37B8">
        <w:t xml:space="preserve">, </w:t>
      </w:r>
      <w:proofErr w:type="spellStart"/>
      <w:r w:rsidRPr="000D37B8">
        <w:t>psss</w:t>
      </w:r>
      <w:proofErr w:type="spellEnd"/>
      <w:r w:rsidRPr="000D37B8">
        <w:t>… una pista: si veis el video lo haréis sin ninguna dificultad</w:t>
      </w:r>
    </w:p>
    <w:p w14:paraId="45C92A98" w14:textId="77777777" w:rsidR="000D37B8" w:rsidRPr="000D37B8" w:rsidRDefault="000D37B8" w:rsidP="000D37B8"/>
    <w:p w14:paraId="4A8D7C79" w14:textId="20FD631D" w:rsidR="008D4E7F" w:rsidRPr="000D37B8" w:rsidRDefault="008D4E7F" w:rsidP="008D4E7F">
      <w:pPr>
        <w:pStyle w:val="actividades"/>
      </w:pPr>
      <w:r>
        <w:t>Actividad REA19.2.</w:t>
      </w:r>
      <w:r>
        <w:t>3.2. Bibliotecas y museos: ¿virtuales o reales?</w:t>
      </w:r>
    </w:p>
    <w:p w14:paraId="30ECF930" w14:textId="77777777" w:rsidR="008D4E7F" w:rsidRDefault="008D4E7F" w:rsidP="008D4E7F">
      <w:pPr>
        <w:rPr>
          <w:noProof/>
        </w:rPr>
      </w:pPr>
    </w:p>
    <w:p w14:paraId="65450ED8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134527C5" wp14:editId="5F1362D7">
            <wp:extent cx="3086100" cy="342900"/>
            <wp:effectExtent l="0" t="0" r="0" b="0"/>
            <wp:docPr id="1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4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576457" w14:textId="77777777" w:rsidR="000D37B8" w:rsidRPr="000D37B8" w:rsidRDefault="000D37B8" w:rsidP="000D37B8">
      <w:r w:rsidRPr="000D37B8">
        <w:rPr>
          <w:b/>
        </w:rPr>
        <w:t>Ruta A y B</w:t>
      </w:r>
      <w:r w:rsidRPr="008D4E7F">
        <w:rPr>
          <w:bCs/>
        </w:rPr>
        <w:t>. Tarea 19 2.3.2.0.</w:t>
      </w:r>
      <w:r w:rsidRPr="000D37B8">
        <w:t xml:space="preserve"> De los objetos que aparecen en la imagen decidid qué vais a necesitar y por qué. Escribidlo en vuestro cuaderno de actividades. </w:t>
      </w:r>
    </w:p>
    <w:p w14:paraId="38FFF7C2" w14:textId="77777777" w:rsidR="000D37B8" w:rsidRPr="000D37B8" w:rsidRDefault="000D37B8" w:rsidP="000D37B8"/>
    <w:p w14:paraId="4ED096C1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05C3CDBE" wp14:editId="43B89A43">
            <wp:extent cx="1381125" cy="266700"/>
            <wp:effectExtent l="0" t="0" r="0" b="0"/>
            <wp:docPr id="24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345CAE" w14:textId="77777777" w:rsidR="000D37B8" w:rsidRPr="000D37B8" w:rsidRDefault="000D37B8" w:rsidP="000D37B8">
      <w:r w:rsidRPr="008D4E7F">
        <w:rPr>
          <w:b/>
          <w:bCs/>
        </w:rPr>
        <w:t>Tarea A 9.2.3.2.1</w:t>
      </w:r>
      <w:r w:rsidRPr="000D37B8">
        <w:t xml:space="preserve"> Buscad la siguiente información acerca de la Biblioteca de la Rioja y escribidla en el cuaderno de actividades:</w:t>
      </w:r>
    </w:p>
    <w:p w14:paraId="7AD44EA2" w14:textId="77777777" w:rsidR="000D37B8" w:rsidRPr="000D37B8" w:rsidRDefault="000D37B8" w:rsidP="000D37B8">
      <w:pPr>
        <w:numPr>
          <w:ilvl w:val="0"/>
          <w:numId w:val="266"/>
        </w:numPr>
      </w:pPr>
      <w:r w:rsidRPr="000D37B8">
        <w:t>¿Dónde se localiza físicamente?</w:t>
      </w:r>
    </w:p>
    <w:p w14:paraId="3DD98B5F" w14:textId="77777777" w:rsidR="000D37B8" w:rsidRPr="000D37B8" w:rsidRDefault="000D37B8" w:rsidP="000D37B8">
      <w:pPr>
        <w:numPr>
          <w:ilvl w:val="0"/>
          <w:numId w:val="266"/>
        </w:numPr>
      </w:pPr>
      <w:r w:rsidRPr="000D37B8">
        <w:t>¿Cuáles son las horas de apertura y los días?</w:t>
      </w:r>
    </w:p>
    <w:p w14:paraId="5DC4925A" w14:textId="77777777" w:rsidR="000D37B8" w:rsidRPr="000D37B8" w:rsidRDefault="000D37B8" w:rsidP="000D37B8">
      <w:pPr>
        <w:numPr>
          <w:ilvl w:val="0"/>
          <w:numId w:val="266"/>
        </w:numPr>
      </w:pPr>
      <w:r w:rsidRPr="000D37B8">
        <w:t>¿Qué servicios ofrece?</w:t>
      </w:r>
    </w:p>
    <w:p w14:paraId="592F748A" w14:textId="77777777" w:rsidR="000D37B8" w:rsidRPr="000D37B8" w:rsidRDefault="000D37B8" w:rsidP="000D37B8">
      <w:pPr>
        <w:numPr>
          <w:ilvl w:val="0"/>
          <w:numId w:val="266"/>
        </w:numPr>
      </w:pPr>
      <w:r w:rsidRPr="000D37B8">
        <w:t>¿Dónde puedes conocer la historia de la biblioteca?</w:t>
      </w:r>
    </w:p>
    <w:p w14:paraId="0C96B6EA" w14:textId="77777777" w:rsidR="000D37B8" w:rsidRPr="000D37B8" w:rsidRDefault="000D37B8" w:rsidP="000D37B8">
      <w:pPr>
        <w:numPr>
          <w:ilvl w:val="0"/>
          <w:numId w:val="266"/>
        </w:numPr>
      </w:pPr>
      <w:r w:rsidRPr="000D37B8">
        <w:t>¿Tienen rampas accesibles?</w:t>
      </w:r>
    </w:p>
    <w:p w14:paraId="0CF3EE40" w14:textId="77777777" w:rsidR="000D37B8" w:rsidRDefault="000D37B8" w:rsidP="000D37B8"/>
    <w:p w14:paraId="7D56B60E" w14:textId="77777777" w:rsidR="008D4E7F" w:rsidRPr="000D37B8" w:rsidRDefault="008D4E7F" w:rsidP="000D37B8"/>
    <w:p w14:paraId="0507CC6B" w14:textId="77777777" w:rsidR="000D37B8" w:rsidRPr="008D4E7F" w:rsidRDefault="000D37B8" w:rsidP="000D37B8">
      <w:pPr>
        <w:rPr>
          <w:b/>
          <w:bCs/>
        </w:rPr>
      </w:pPr>
      <w:r w:rsidRPr="008D4E7F">
        <w:rPr>
          <w:b/>
          <w:bCs/>
        </w:rPr>
        <w:lastRenderedPageBreak/>
        <w:t>Tarea A 19.2.3.2.2</w:t>
      </w:r>
    </w:p>
    <w:p w14:paraId="1739DD12" w14:textId="77777777" w:rsidR="000D37B8" w:rsidRPr="000D37B8" w:rsidRDefault="000D37B8" w:rsidP="000D37B8">
      <w:pPr>
        <w:numPr>
          <w:ilvl w:val="0"/>
          <w:numId w:val="275"/>
        </w:numPr>
      </w:pPr>
      <w:r w:rsidRPr="000D37B8">
        <w:t xml:space="preserve">Buscad </w:t>
      </w:r>
      <w:r w:rsidRPr="000D37B8">
        <w:rPr>
          <w:b/>
        </w:rPr>
        <w:t>un mapa</w:t>
      </w:r>
      <w:r w:rsidRPr="000D37B8">
        <w:t xml:space="preserve"> que os lleve desde vuestro punto de salida a vuestro destino.</w:t>
      </w:r>
    </w:p>
    <w:p w14:paraId="21E2B7DC" w14:textId="77777777" w:rsidR="000D37B8" w:rsidRPr="000D37B8" w:rsidRDefault="000D37B8" w:rsidP="000D37B8">
      <w:pPr>
        <w:numPr>
          <w:ilvl w:val="0"/>
          <w:numId w:val="275"/>
        </w:numPr>
      </w:pPr>
      <w:r w:rsidRPr="000D37B8">
        <w:t>Copiad las indicaciones y pegadlas en vuestro cuaderno digital.</w:t>
      </w:r>
    </w:p>
    <w:p w14:paraId="11B42EDE" w14:textId="77777777" w:rsidR="000D37B8" w:rsidRPr="000D37B8" w:rsidRDefault="000D37B8" w:rsidP="000D37B8"/>
    <w:p w14:paraId="4876BA1D" w14:textId="77777777" w:rsidR="000D37B8" w:rsidRPr="008D4E7F" w:rsidRDefault="000D37B8" w:rsidP="000D37B8">
      <w:pPr>
        <w:rPr>
          <w:b/>
          <w:bCs/>
        </w:rPr>
      </w:pPr>
      <w:r w:rsidRPr="008D4E7F">
        <w:rPr>
          <w:b/>
          <w:bCs/>
        </w:rPr>
        <w:t xml:space="preserve">Tarea A 19.2.3.2.3. </w:t>
      </w:r>
    </w:p>
    <w:p w14:paraId="0DCEBE9C" w14:textId="77777777" w:rsidR="000D37B8" w:rsidRPr="000D37B8" w:rsidRDefault="000D37B8" w:rsidP="000D37B8">
      <w:pPr>
        <w:numPr>
          <w:ilvl w:val="0"/>
          <w:numId w:val="257"/>
        </w:numPr>
      </w:pPr>
      <w:r w:rsidRPr="000D37B8">
        <w:t xml:space="preserve">Decidid en </w:t>
      </w:r>
      <w:r w:rsidRPr="000D37B8">
        <w:rPr>
          <w:b/>
        </w:rPr>
        <w:t>qué transporte</w:t>
      </w:r>
      <w:r w:rsidRPr="000D37B8">
        <w:t xml:space="preserve"> vais a ir y qué necesitaréis para ello: (sacar un billete de autobús, alquilar un coche, coger un avión, o tal vez, queráis ir caminando como los peregrinos).</w:t>
      </w:r>
    </w:p>
    <w:p w14:paraId="4F731281" w14:textId="77777777" w:rsidR="000D37B8" w:rsidRPr="000D37B8" w:rsidRDefault="000D37B8" w:rsidP="000D37B8">
      <w:pPr>
        <w:numPr>
          <w:ilvl w:val="0"/>
          <w:numId w:val="257"/>
        </w:numPr>
      </w:pPr>
      <w:r w:rsidRPr="000D37B8">
        <w:t>Una vez que lo hayáis decidido, pensad en las ventajas e inconvenientes de ese medio de transporte en particular y anotadlo en el cuaderno digital.</w:t>
      </w:r>
    </w:p>
    <w:p w14:paraId="0C99C2AC" w14:textId="77777777" w:rsidR="000D37B8" w:rsidRPr="000D37B8" w:rsidRDefault="000D37B8" w:rsidP="000D37B8"/>
    <w:p w14:paraId="01CDF1DE" w14:textId="77777777" w:rsidR="000D37B8" w:rsidRPr="000D37B8" w:rsidRDefault="000D37B8" w:rsidP="000D37B8">
      <w:r w:rsidRPr="008D4E7F">
        <w:rPr>
          <w:b/>
          <w:bCs/>
        </w:rPr>
        <w:t>Tarea A 19.2.3.2.4</w:t>
      </w:r>
      <w:r w:rsidRPr="000D37B8">
        <w:t xml:space="preserve"> ¿Sabrías indicar la diferencia entre estas dos páginas? Entra en cada una de ellas y escribe en tu cuaderno de actividades qué diferencia una de la otra.</w:t>
      </w:r>
    </w:p>
    <w:p w14:paraId="54C479A9" w14:textId="77777777" w:rsidR="000D37B8" w:rsidRPr="000D37B8" w:rsidRDefault="000D37B8" w:rsidP="000D37B8">
      <w:pPr>
        <w:numPr>
          <w:ilvl w:val="0"/>
          <w:numId w:val="268"/>
        </w:numPr>
      </w:pPr>
      <w:hyperlink r:id="rId17">
        <w:r w:rsidRPr="000D37B8">
          <w:rPr>
            <w:color w:val="1155CC"/>
            <w:u w:val="single"/>
          </w:rPr>
          <w:t>Biblioteca Virtual de La Rioja &gt; Inicio</w:t>
        </w:r>
      </w:hyperlink>
    </w:p>
    <w:p w14:paraId="107C2217" w14:textId="77777777" w:rsidR="000D37B8" w:rsidRPr="000D37B8" w:rsidRDefault="000D37B8" w:rsidP="000D37B8">
      <w:pPr>
        <w:numPr>
          <w:ilvl w:val="0"/>
          <w:numId w:val="268"/>
        </w:numPr>
      </w:pPr>
      <w:hyperlink r:id="rId18">
        <w:r w:rsidRPr="000D37B8">
          <w:rPr>
            <w:color w:val="1155CC"/>
            <w:u w:val="single"/>
          </w:rPr>
          <w:t>Inicio – Biblioteca de La Rioja</w:t>
        </w:r>
      </w:hyperlink>
    </w:p>
    <w:p w14:paraId="4A3B5E80" w14:textId="77777777" w:rsidR="000D37B8" w:rsidRPr="000D37B8" w:rsidRDefault="000D37B8" w:rsidP="000D37B8"/>
    <w:p w14:paraId="62A522CC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1C02C493" wp14:editId="313BF2C7">
            <wp:extent cx="942975" cy="247650"/>
            <wp:effectExtent l="0" t="0" r="0" b="0"/>
            <wp:docPr id="28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34E531" w14:textId="77777777" w:rsidR="000D37B8" w:rsidRPr="000D37B8" w:rsidRDefault="000D37B8" w:rsidP="000D37B8">
      <w:r w:rsidRPr="008D4E7F">
        <w:rPr>
          <w:b/>
          <w:bCs/>
        </w:rPr>
        <w:t>Tarea B 19.2.3.2.1.</w:t>
      </w:r>
      <w:r w:rsidRPr="000D37B8">
        <w:t xml:space="preserve"> Buscad la siguiente información acerca del Museo de Arte Romano de Mérida y escribidla en el cuaderno de actividades:</w:t>
      </w:r>
    </w:p>
    <w:p w14:paraId="2C497706" w14:textId="77777777" w:rsidR="000D37B8" w:rsidRPr="000D37B8" w:rsidRDefault="000D37B8" w:rsidP="000D37B8">
      <w:pPr>
        <w:numPr>
          <w:ilvl w:val="0"/>
          <w:numId w:val="255"/>
        </w:numPr>
      </w:pPr>
      <w:r w:rsidRPr="000D37B8">
        <w:t>¿Dónde se localiza físicamente?</w:t>
      </w:r>
    </w:p>
    <w:p w14:paraId="1967DC27" w14:textId="77777777" w:rsidR="000D37B8" w:rsidRPr="000D37B8" w:rsidRDefault="000D37B8" w:rsidP="000D37B8">
      <w:pPr>
        <w:numPr>
          <w:ilvl w:val="0"/>
          <w:numId w:val="255"/>
        </w:numPr>
      </w:pPr>
      <w:r w:rsidRPr="000D37B8">
        <w:t>¿Cuáles son las horas de apertura y los días?</w:t>
      </w:r>
    </w:p>
    <w:p w14:paraId="407575C5" w14:textId="77777777" w:rsidR="000D37B8" w:rsidRPr="000D37B8" w:rsidRDefault="000D37B8" w:rsidP="000D37B8">
      <w:pPr>
        <w:numPr>
          <w:ilvl w:val="0"/>
          <w:numId w:val="255"/>
        </w:numPr>
      </w:pPr>
      <w:r w:rsidRPr="000D37B8">
        <w:t>¿Cuánto cuesta una entrada?</w:t>
      </w:r>
    </w:p>
    <w:p w14:paraId="7533E9D8" w14:textId="77777777" w:rsidR="000D37B8" w:rsidRPr="000D37B8" w:rsidRDefault="000D37B8" w:rsidP="000D37B8">
      <w:pPr>
        <w:numPr>
          <w:ilvl w:val="0"/>
          <w:numId w:val="255"/>
        </w:numPr>
      </w:pPr>
      <w:r w:rsidRPr="000D37B8">
        <w:t>¿Qué tipos de descuento existen?</w:t>
      </w:r>
    </w:p>
    <w:p w14:paraId="639EF728" w14:textId="77777777" w:rsidR="000D37B8" w:rsidRDefault="000D37B8" w:rsidP="000D37B8">
      <w:pPr>
        <w:numPr>
          <w:ilvl w:val="0"/>
          <w:numId w:val="255"/>
        </w:numPr>
      </w:pPr>
      <w:r w:rsidRPr="000D37B8">
        <w:t>¿Tienen rampas accesibles?</w:t>
      </w:r>
    </w:p>
    <w:p w14:paraId="6646B1D6" w14:textId="77777777" w:rsidR="008D4E7F" w:rsidRPr="000D37B8" w:rsidRDefault="008D4E7F" w:rsidP="008D4E7F">
      <w:pPr>
        <w:ind w:left="720"/>
      </w:pPr>
    </w:p>
    <w:p w14:paraId="647CA4C0" w14:textId="77777777" w:rsidR="000D37B8" w:rsidRPr="008D4E7F" w:rsidRDefault="000D37B8" w:rsidP="000D37B8">
      <w:pPr>
        <w:rPr>
          <w:b/>
          <w:bCs/>
        </w:rPr>
      </w:pPr>
      <w:r w:rsidRPr="008D4E7F">
        <w:rPr>
          <w:b/>
          <w:bCs/>
        </w:rPr>
        <w:t>Tarea B 19.2.3.2.2.</w:t>
      </w:r>
    </w:p>
    <w:p w14:paraId="1CC9572F" w14:textId="77777777" w:rsidR="000D37B8" w:rsidRPr="000D37B8" w:rsidRDefault="000D37B8" w:rsidP="000D37B8">
      <w:pPr>
        <w:numPr>
          <w:ilvl w:val="0"/>
          <w:numId w:val="254"/>
        </w:numPr>
      </w:pPr>
      <w:r w:rsidRPr="000D37B8">
        <w:t xml:space="preserve">Buscad </w:t>
      </w:r>
      <w:r w:rsidRPr="000D37B8">
        <w:rPr>
          <w:b/>
        </w:rPr>
        <w:t>un mapa</w:t>
      </w:r>
      <w:r w:rsidRPr="000D37B8">
        <w:t xml:space="preserve"> que os lleve desde vuestro punto de salida a vuestro destino.</w:t>
      </w:r>
    </w:p>
    <w:p w14:paraId="73225C18" w14:textId="77777777" w:rsidR="000D37B8" w:rsidRPr="000D37B8" w:rsidRDefault="000D37B8" w:rsidP="000D37B8">
      <w:pPr>
        <w:numPr>
          <w:ilvl w:val="0"/>
          <w:numId w:val="254"/>
        </w:numPr>
      </w:pPr>
      <w:r w:rsidRPr="000D37B8">
        <w:t xml:space="preserve">Copiad las indicaciones y pegadlas en vuestro </w:t>
      </w:r>
      <w:r w:rsidRPr="000D37B8">
        <w:rPr>
          <w:b/>
        </w:rPr>
        <w:t>cuaderno de actividades</w:t>
      </w:r>
      <w:r w:rsidRPr="000D37B8">
        <w:t>.</w:t>
      </w:r>
    </w:p>
    <w:p w14:paraId="08340380" w14:textId="77777777" w:rsidR="000D37B8" w:rsidRPr="000D37B8" w:rsidRDefault="000D37B8" w:rsidP="000D37B8"/>
    <w:p w14:paraId="4E7705DD" w14:textId="77777777" w:rsidR="000D37B8" w:rsidRPr="008D4E7F" w:rsidRDefault="000D37B8" w:rsidP="000D37B8">
      <w:pPr>
        <w:rPr>
          <w:b/>
          <w:bCs/>
        </w:rPr>
      </w:pPr>
      <w:r w:rsidRPr="008D4E7F">
        <w:rPr>
          <w:b/>
          <w:bCs/>
        </w:rPr>
        <w:t>Tarea B 19.2.3.2.3.</w:t>
      </w:r>
    </w:p>
    <w:p w14:paraId="4728CA3F" w14:textId="77777777" w:rsidR="000D37B8" w:rsidRPr="000D37B8" w:rsidRDefault="000D37B8" w:rsidP="000D37B8">
      <w:pPr>
        <w:numPr>
          <w:ilvl w:val="0"/>
          <w:numId w:val="263"/>
        </w:numPr>
      </w:pPr>
      <w:r w:rsidRPr="000D37B8">
        <w:t xml:space="preserve">Decidid en </w:t>
      </w:r>
      <w:r w:rsidRPr="000D37B8">
        <w:rPr>
          <w:b/>
        </w:rPr>
        <w:t>qué transporte</w:t>
      </w:r>
      <w:r w:rsidRPr="000D37B8">
        <w:t xml:space="preserve"> vais a ir y qué necesitaréis para ello: (sacar un billete de autobús, alquilar un coche, coger un avión, o tal vez, queráis ir caminando como los peregrinos).</w:t>
      </w:r>
    </w:p>
    <w:p w14:paraId="02E3C05C" w14:textId="77777777" w:rsidR="000D37B8" w:rsidRPr="000D37B8" w:rsidRDefault="000D37B8" w:rsidP="000D37B8">
      <w:pPr>
        <w:numPr>
          <w:ilvl w:val="0"/>
          <w:numId w:val="263"/>
        </w:numPr>
      </w:pPr>
      <w:r w:rsidRPr="000D37B8">
        <w:t>Una vez que lo hayáis decidido, pensad en las ventajas e inconvenientes de ese medio de transporte en particular.</w:t>
      </w:r>
    </w:p>
    <w:p w14:paraId="76574B5B" w14:textId="77777777" w:rsidR="000D37B8" w:rsidRPr="000D37B8" w:rsidRDefault="000D37B8" w:rsidP="000D37B8">
      <w:r w:rsidRPr="008D4E7F">
        <w:rPr>
          <w:b/>
          <w:bCs/>
        </w:rPr>
        <w:lastRenderedPageBreak/>
        <w:t>Tarea B 19.2.3.2.4.</w:t>
      </w:r>
      <w:r w:rsidRPr="000D37B8">
        <w:t xml:space="preserve"> ¿Sabrías indicar la diferencia entre estas dos páginas? Entra en cada una de ellas y escribe en tu cuaderno de actividades qué diferencia una de la otra.</w:t>
      </w:r>
    </w:p>
    <w:p w14:paraId="0DF2DC46" w14:textId="77777777" w:rsidR="000D37B8" w:rsidRPr="000D37B8" w:rsidRDefault="000D37B8" w:rsidP="000D37B8">
      <w:pPr>
        <w:numPr>
          <w:ilvl w:val="0"/>
          <w:numId w:val="262"/>
        </w:numPr>
      </w:pPr>
      <w:hyperlink r:id="rId20">
        <w:r w:rsidRPr="000D37B8">
          <w:rPr>
            <w:color w:val="1155CC"/>
            <w:u w:val="single"/>
          </w:rPr>
          <w:t>Portal de Red de BIMUS ( Red de Bibliotecas de Museos)</w:t>
        </w:r>
      </w:hyperlink>
    </w:p>
    <w:p w14:paraId="50C8DD20" w14:textId="4E5A308B" w:rsidR="000D37B8" w:rsidRPr="000D37B8" w:rsidRDefault="000D37B8" w:rsidP="000D37B8">
      <w:pPr>
        <w:numPr>
          <w:ilvl w:val="0"/>
          <w:numId w:val="262"/>
        </w:numPr>
      </w:pPr>
      <w:hyperlink r:id="rId21">
        <w:r w:rsidRPr="000D37B8">
          <w:rPr>
            <w:color w:val="1155CC"/>
            <w:u w:val="single"/>
          </w:rPr>
          <w:t>Página web del Museo Antropológico de Mérida</w:t>
        </w:r>
      </w:hyperlink>
    </w:p>
    <w:p w14:paraId="44D7FECC" w14:textId="77777777" w:rsidR="000D37B8" w:rsidRPr="000D37B8" w:rsidRDefault="000D37B8" w:rsidP="008D4E7F">
      <w:pPr>
        <w:pStyle w:val="24"/>
      </w:pPr>
      <w:bookmarkStart w:id="5" w:name="_heading=h.tyjcwt" w:colFirst="0" w:colLast="0"/>
      <w:bookmarkEnd w:id="5"/>
      <w:r w:rsidRPr="000D37B8">
        <w:t>2.4. ANALIZAR</w:t>
      </w:r>
    </w:p>
    <w:p w14:paraId="0E206801" w14:textId="77777777" w:rsidR="008D4E7F" w:rsidRDefault="008D4E7F" w:rsidP="008D4E7F"/>
    <w:p w14:paraId="0C429F5F" w14:textId="2E0419B3" w:rsidR="008D4E7F" w:rsidRPr="000D37B8" w:rsidRDefault="008D4E7F" w:rsidP="008D4E7F">
      <w:pPr>
        <w:pStyle w:val="actividades"/>
      </w:pPr>
      <w:r>
        <w:t>Actividad REA19.2.</w:t>
      </w:r>
      <w:r>
        <w:t>4.1. La mitología en la Ciencia</w:t>
      </w:r>
    </w:p>
    <w:p w14:paraId="72E8AB0B" w14:textId="77777777" w:rsidR="008D4E7F" w:rsidRDefault="008D4E7F" w:rsidP="008D4E7F">
      <w:pPr>
        <w:rPr>
          <w:noProof/>
        </w:rPr>
      </w:pPr>
    </w:p>
    <w:p w14:paraId="742BCF78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39EBF88A" wp14:editId="2CAA9A94">
            <wp:extent cx="1790700" cy="257175"/>
            <wp:effectExtent l="0" t="0" r="0" b="0"/>
            <wp:docPr id="30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57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C32820" w14:textId="77777777" w:rsidR="000D37B8" w:rsidRPr="008D4E7F" w:rsidRDefault="000D37B8" w:rsidP="000D37B8">
      <w:pPr>
        <w:rPr>
          <w:b/>
          <w:bCs/>
        </w:rPr>
      </w:pPr>
      <w:r w:rsidRPr="008D4E7F">
        <w:rPr>
          <w:b/>
          <w:bCs/>
        </w:rPr>
        <w:t>Tarea A 19.2.4.1.1.</w:t>
      </w:r>
    </w:p>
    <w:p w14:paraId="0CE74572" w14:textId="77777777" w:rsidR="000D37B8" w:rsidRPr="000D37B8" w:rsidRDefault="000D37B8" w:rsidP="000D37B8">
      <w:r w:rsidRPr="000D37B8">
        <w:t xml:space="preserve">Después de escuchar el audiolibro entre el </w:t>
      </w:r>
      <w:r w:rsidRPr="000D37B8">
        <w:rPr>
          <w:b/>
        </w:rPr>
        <w:t>minuto 05:50 y el 18.24</w:t>
      </w:r>
      <w:r w:rsidRPr="000D37B8">
        <w:t>, contestad a las siguientes preguntas en vuestro cuaderno de actividades:</w:t>
      </w:r>
    </w:p>
    <w:p w14:paraId="1F5FD685" w14:textId="77777777" w:rsidR="000D37B8" w:rsidRPr="000D37B8" w:rsidRDefault="000D37B8" w:rsidP="000D37B8">
      <w:pPr>
        <w:numPr>
          <w:ilvl w:val="0"/>
          <w:numId w:val="256"/>
        </w:numPr>
      </w:pPr>
      <w:r w:rsidRPr="000D37B8">
        <w:t>¿A cuál de las cuatro navegaciones se refiere el autor en este caso?</w:t>
      </w:r>
    </w:p>
    <w:p w14:paraId="3AB57752" w14:textId="77777777" w:rsidR="000D37B8" w:rsidRPr="000D37B8" w:rsidRDefault="000D37B8" w:rsidP="000D37B8">
      <w:pPr>
        <w:numPr>
          <w:ilvl w:val="0"/>
          <w:numId w:val="256"/>
        </w:numPr>
      </w:pPr>
      <w:r w:rsidRPr="000D37B8">
        <w:t>¿Cómo describe físicamente el autor los rostros de los habitantes del lugar?</w:t>
      </w:r>
    </w:p>
    <w:p w14:paraId="5EAF57CF" w14:textId="77777777" w:rsidR="000D37B8" w:rsidRPr="000D37B8" w:rsidRDefault="000D37B8" w:rsidP="000D37B8">
      <w:pPr>
        <w:numPr>
          <w:ilvl w:val="0"/>
          <w:numId w:val="256"/>
        </w:numPr>
      </w:pPr>
      <w:r w:rsidRPr="000D37B8">
        <w:t>¿Qué otras características físicas resalta el autor de los habitantes?</w:t>
      </w:r>
    </w:p>
    <w:p w14:paraId="07C883EF" w14:textId="77777777" w:rsidR="000D37B8" w:rsidRPr="000D37B8" w:rsidRDefault="000D37B8" w:rsidP="000D37B8">
      <w:pPr>
        <w:numPr>
          <w:ilvl w:val="0"/>
          <w:numId w:val="256"/>
        </w:numPr>
      </w:pPr>
      <w:r w:rsidRPr="000D37B8">
        <w:t>¿Con qué armas se defienden?</w:t>
      </w:r>
    </w:p>
    <w:p w14:paraId="327A123C" w14:textId="77777777" w:rsidR="000D37B8" w:rsidRPr="000D37B8" w:rsidRDefault="000D37B8" w:rsidP="000D37B8">
      <w:pPr>
        <w:numPr>
          <w:ilvl w:val="0"/>
          <w:numId w:val="256"/>
        </w:numPr>
      </w:pPr>
      <w:r w:rsidRPr="000D37B8">
        <w:t>¿Cómo se comunican, cómo es su lenguaje?</w:t>
      </w:r>
    </w:p>
    <w:p w14:paraId="101A5A4C" w14:textId="77777777" w:rsidR="000D37B8" w:rsidRPr="000D37B8" w:rsidRDefault="000D37B8" w:rsidP="000D37B8">
      <w:pPr>
        <w:numPr>
          <w:ilvl w:val="0"/>
          <w:numId w:val="256"/>
        </w:numPr>
      </w:pPr>
      <w:r w:rsidRPr="000D37B8">
        <w:t>¿Cómo es su modo de comer?</w:t>
      </w:r>
    </w:p>
    <w:p w14:paraId="5E06C88F" w14:textId="77777777" w:rsidR="000D37B8" w:rsidRPr="000D37B8" w:rsidRDefault="000D37B8" w:rsidP="000D37B8">
      <w:pPr>
        <w:numPr>
          <w:ilvl w:val="0"/>
          <w:numId w:val="256"/>
        </w:numPr>
      </w:pPr>
      <w:r w:rsidRPr="000D37B8">
        <w:t>¿Cómo duermen?</w:t>
      </w:r>
    </w:p>
    <w:p w14:paraId="45490392" w14:textId="77777777" w:rsidR="000D37B8" w:rsidRPr="000D37B8" w:rsidRDefault="000D37B8" w:rsidP="000D37B8">
      <w:pPr>
        <w:numPr>
          <w:ilvl w:val="0"/>
          <w:numId w:val="256"/>
        </w:numPr>
      </w:pPr>
      <w:r w:rsidRPr="000D37B8">
        <w:t>¿Cómo describe a las mujeres?</w:t>
      </w:r>
    </w:p>
    <w:p w14:paraId="1D1AC7EA" w14:textId="77777777" w:rsidR="000D37B8" w:rsidRPr="000D37B8" w:rsidRDefault="000D37B8" w:rsidP="000D37B8">
      <w:pPr>
        <w:numPr>
          <w:ilvl w:val="0"/>
          <w:numId w:val="256"/>
        </w:numPr>
      </w:pPr>
      <w:r w:rsidRPr="000D37B8">
        <w:t>¿Crees que el autor describe de manera objetiva lo que ve, o introduce juicios morales según sus propias costumbres y creencias? Justifica y argumenta la respuesta con ejemplos sacados del texto.</w:t>
      </w:r>
    </w:p>
    <w:p w14:paraId="62F6B34A" w14:textId="77777777" w:rsidR="008D4E7F" w:rsidRDefault="008D4E7F" w:rsidP="008D4E7F"/>
    <w:p w14:paraId="2D49061C" w14:textId="2797DDEE" w:rsidR="008D4E7F" w:rsidRPr="000D37B8" w:rsidRDefault="008D4E7F" w:rsidP="008D4E7F">
      <w:pPr>
        <w:pStyle w:val="actividades"/>
      </w:pPr>
      <w:r>
        <w:t>Actividad REA19.2.</w:t>
      </w:r>
      <w:r>
        <w:t>4.2. La Ciencia acerca la Mitología</w:t>
      </w:r>
    </w:p>
    <w:p w14:paraId="657C2D0C" w14:textId="77777777" w:rsidR="008D4E7F" w:rsidRDefault="008D4E7F" w:rsidP="008D4E7F">
      <w:pPr>
        <w:rPr>
          <w:noProof/>
        </w:rPr>
      </w:pPr>
    </w:p>
    <w:p w14:paraId="00BB4A51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1B4154DE" wp14:editId="3461856B">
            <wp:extent cx="1676400" cy="276225"/>
            <wp:effectExtent l="0" t="0" r="0" b="0"/>
            <wp:docPr id="35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76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1EBBC0" w14:textId="77777777" w:rsidR="000D37B8" w:rsidRPr="000D37B8" w:rsidRDefault="000D37B8" w:rsidP="000D37B8">
      <w:r w:rsidRPr="008D4E7F">
        <w:rPr>
          <w:b/>
          <w:bCs/>
        </w:rPr>
        <w:t>Tarea B 19.2.4.2.1</w:t>
      </w:r>
      <w:r w:rsidRPr="000D37B8">
        <w:t>. Después de escuchar el audiolibro desde el minuto 16:53 hasta 25:44 contestad a las siguientes preguntas y escribidlas en vuestro cuaderno de actividades.</w:t>
      </w:r>
    </w:p>
    <w:p w14:paraId="321582AE" w14:textId="77777777" w:rsidR="000D37B8" w:rsidRPr="000D37B8" w:rsidRDefault="000D37B8" w:rsidP="000D37B8">
      <w:pPr>
        <w:numPr>
          <w:ilvl w:val="0"/>
          <w:numId w:val="260"/>
        </w:numPr>
      </w:pPr>
      <w:r w:rsidRPr="000D37B8">
        <w:t>¿Cómo se describe el laberinto?</w:t>
      </w:r>
    </w:p>
    <w:p w14:paraId="7E430897" w14:textId="77777777" w:rsidR="000D37B8" w:rsidRPr="000D37B8" w:rsidRDefault="000D37B8" w:rsidP="000D37B8">
      <w:pPr>
        <w:numPr>
          <w:ilvl w:val="0"/>
          <w:numId w:val="260"/>
        </w:numPr>
      </w:pPr>
      <w:r w:rsidRPr="000D37B8">
        <w:t>¿Quién construyó el laberinto?</w:t>
      </w:r>
    </w:p>
    <w:p w14:paraId="6CAD73F7" w14:textId="77777777" w:rsidR="000D37B8" w:rsidRPr="000D37B8" w:rsidRDefault="000D37B8" w:rsidP="000D37B8">
      <w:pPr>
        <w:numPr>
          <w:ilvl w:val="0"/>
          <w:numId w:val="260"/>
        </w:numPr>
      </w:pPr>
      <w:r w:rsidRPr="000D37B8">
        <w:t>¿Quién fue Minos?</w:t>
      </w:r>
    </w:p>
    <w:p w14:paraId="5546AA90" w14:textId="77777777" w:rsidR="000D37B8" w:rsidRPr="000D37B8" w:rsidRDefault="000D37B8" w:rsidP="000D37B8">
      <w:pPr>
        <w:numPr>
          <w:ilvl w:val="0"/>
          <w:numId w:val="260"/>
        </w:numPr>
      </w:pPr>
      <w:r w:rsidRPr="000D37B8">
        <w:t>¿Cuántos nombres tiene el Minotauro?</w:t>
      </w:r>
    </w:p>
    <w:p w14:paraId="130A3C71" w14:textId="77777777" w:rsidR="000D37B8" w:rsidRPr="000D37B8" w:rsidRDefault="000D37B8" w:rsidP="000D37B8">
      <w:pPr>
        <w:numPr>
          <w:ilvl w:val="0"/>
          <w:numId w:val="260"/>
        </w:numPr>
      </w:pPr>
      <w:r w:rsidRPr="000D37B8">
        <w:lastRenderedPageBreak/>
        <w:t>¿Quién era Pasifae?</w:t>
      </w:r>
    </w:p>
    <w:p w14:paraId="0ABD84A2" w14:textId="77777777" w:rsidR="000D37B8" w:rsidRPr="000D37B8" w:rsidRDefault="000D37B8" w:rsidP="000D37B8">
      <w:pPr>
        <w:numPr>
          <w:ilvl w:val="0"/>
          <w:numId w:val="260"/>
        </w:numPr>
      </w:pPr>
      <w:r w:rsidRPr="000D37B8">
        <w:t>¿Quién fue Teseo?</w:t>
      </w:r>
    </w:p>
    <w:p w14:paraId="2395FC91" w14:textId="77777777" w:rsidR="000D37B8" w:rsidRPr="000D37B8" w:rsidRDefault="000D37B8" w:rsidP="000D37B8">
      <w:pPr>
        <w:numPr>
          <w:ilvl w:val="0"/>
          <w:numId w:val="260"/>
        </w:numPr>
      </w:pPr>
      <w:r w:rsidRPr="000D37B8">
        <w:t>¿Qué hay de cierto en la leyenda del Minotauro?</w:t>
      </w:r>
    </w:p>
    <w:p w14:paraId="407F8563" w14:textId="77777777" w:rsidR="000D37B8" w:rsidRPr="000D37B8" w:rsidRDefault="000D37B8" w:rsidP="000D37B8"/>
    <w:p w14:paraId="772CF111" w14:textId="77777777" w:rsidR="000D37B8" w:rsidRPr="000D37B8" w:rsidRDefault="000D37B8" w:rsidP="000D37B8">
      <w:pPr>
        <w:pStyle w:val="Ttulo2"/>
        <w:keepNext w:val="0"/>
        <w:keepLines w:val="0"/>
        <w:shd w:val="clear" w:color="auto" w:fill="FFDE82"/>
        <w:spacing w:before="0" w:after="0"/>
        <w:rPr>
          <w:b/>
          <w:sz w:val="34"/>
          <w:szCs w:val="34"/>
        </w:rPr>
      </w:pPr>
      <w:bookmarkStart w:id="6" w:name="_heading=h.3dy6vkm" w:colFirst="0" w:colLast="0"/>
      <w:bookmarkEnd w:id="6"/>
      <w:r w:rsidRPr="000D37B8">
        <w:rPr>
          <w:b/>
          <w:sz w:val="34"/>
          <w:szCs w:val="34"/>
        </w:rPr>
        <w:t>2.5. APLICAR</w:t>
      </w:r>
    </w:p>
    <w:p w14:paraId="425D66B2" w14:textId="77777777" w:rsidR="008D4E7F" w:rsidRDefault="008D4E7F" w:rsidP="008D4E7F"/>
    <w:p w14:paraId="143983A6" w14:textId="7856B340" w:rsidR="008D4E7F" w:rsidRPr="000D37B8" w:rsidRDefault="008D4E7F" w:rsidP="008D4E7F">
      <w:pPr>
        <w:pStyle w:val="actividades"/>
      </w:pPr>
      <w:r>
        <w:t>Actividad REA19.2.</w:t>
      </w:r>
      <w:r>
        <w:t>5.1. La aventura de viajar</w:t>
      </w:r>
    </w:p>
    <w:p w14:paraId="12290BAB" w14:textId="3127935D" w:rsidR="000D37B8" w:rsidRPr="000D37B8" w:rsidRDefault="000D37B8" w:rsidP="000D37B8"/>
    <w:p w14:paraId="4BB16794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6C64815E" wp14:editId="66C3D694">
            <wp:extent cx="1657350" cy="276225"/>
            <wp:effectExtent l="0" t="0" r="0" b="0"/>
            <wp:docPr id="2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76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DF650A" w14:textId="77777777" w:rsidR="000D37B8" w:rsidRPr="000D37B8" w:rsidRDefault="000D37B8" w:rsidP="000D37B8">
      <w:r w:rsidRPr="008D4E7F">
        <w:rPr>
          <w:b/>
          <w:bCs/>
        </w:rPr>
        <w:t>Tarea A 19.2.5.1.1.</w:t>
      </w:r>
      <w:r w:rsidRPr="000D37B8">
        <w:t xml:space="preserve"> Si queremos ir al lugar de la foto de la izquierda, es importante informarnos sobre ese lugar y sus gentes. Debemos conocer, por ejemplo:  </w:t>
      </w:r>
    </w:p>
    <w:p w14:paraId="68342D63" w14:textId="77777777" w:rsidR="000D37B8" w:rsidRPr="000D37B8" w:rsidRDefault="000D37B8" w:rsidP="000D37B8">
      <w:pPr>
        <w:numPr>
          <w:ilvl w:val="0"/>
          <w:numId w:val="271"/>
        </w:numPr>
      </w:pPr>
      <w:r w:rsidRPr="000D37B8">
        <w:t>¿A qué región, provincia o Comunidad Autónoma pertenece?</w:t>
      </w:r>
    </w:p>
    <w:p w14:paraId="34BE1970" w14:textId="77777777" w:rsidR="000D37B8" w:rsidRPr="000D37B8" w:rsidRDefault="000D37B8" w:rsidP="000D37B8">
      <w:pPr>
        <w:numPr>
          <w:ilvl w:val="0"/>
          <w:numId w:val="271"/>
        </w:numPr>
      </w:pPr>
      <w:r w:rsidRPr="000D37B8">
        <w:t>¿Quiénes fueron sus primeros pobladores?</w:t>
      </w:r>
    </w:p>
    <w:p w14:paraId="7BE2BBCB" w14:textId="77777777" w:rsidR="000D37B8" w:rsidRPr="000D37B8" w:rsidRDefault="000D37B8" w:rsidP="000D37B8">
      <w:pPr>
        <w:numPr>
          <w:ilvl w:val="0"/>
          <w:numId w:val="271"/>
        </w:numPr>
      </w:pPr>
      <w:r w:rsidRPr="000D37B8">
        <w:t>¿Qué otras cosas visitar?</w:t>
      </w:r>
    </w:p>
    <w:p w14:paraId="444B6058" w14:textId="77777777" w:rsidR="000D37B8" w:rsidRPr="000D37B8" w:rsidRDefault="000D37B8" w:rsidP="000D37B8">
      <w:pPr>
        <w:numPr>
          <w:ilvl w:val="0"/>
          <w:numId w:val="271"/>
        </w:numPr>
      </w:pPr>
      <w:r w:rsidRPr="000D37B8">
        <w:t>¿Cómo moverse dentro de la ciudad?</w:t>
      </w:r>
    </w:p>
    <w:p w14:paraId="1ABBE4B7" w14:textId="77777777" w:rsidR="000D37B8" w:rsidRPr="000D37B8" w:rsidRDefault="000D37B8" w:rsidP="000D37B8">
      <w:pPr>
        <w:numPr>
          <w:ilvl w:val="0"/>
          <w:numId w:val="271"/>
        </w:numPr>
      </w:pPr>
      <w:r w:rsidRPr="000D37B8">
        <w:t>¿Qué costumbres tienen?</w:t>
      </w:r>
    </w:p>
    <w:p w14:paraId="354204AB" w14:textId="77777777" w:rsidR="000D37B8" w:rsidRPr="000D37B8" w:rsidRDefault="000D37B8" w:rsidP="000D37B8">
      <w:pPr>
        <w:numPr>
          <w:ilvl w:val="0"/>
          <w:numId w:val="271"/>
        </w:numPr>
      </w:pPr>
      <w:r w:rsidRPr="000D37B8">
        <w:t>¿Qué fiestas celebran?</w:t>
      </w:r>
    </w:p>
    <w:p w14:paraId="40B9D2D6" w14:textId="77777777" w:rsidR="000D37B8" w:rsidRPr="000D37B8" w:rsidRDefault="000D37B8" w:rsidP="000D37B8">
      <w:pPr>
        <w:numPr>
          <w:ilvl w:val="0"/>
          <w:numId w:val="271"/>
        </w:numPr>
      </w:pPr>
      <w:r w:rsidRPr="000D37B8">
        <w:t>¿Cuáles son sus productos y platos típicos?</w:t>
      </w:r>
    </w:p>
    <w:p w14:paraId="33DA36DB" w14:textId="77777777" w:rsidR="000D37B8" w:rsidRPr="000D37B8" w:rsidRDefault="000D37B8" w:rsidP="000D37B8">
      <w:r w:rsidRPr="000D37B8">
        <w:t xml:space="preserve">Escribid las respuestas en el </w:t>
      </w:r>
      <w:r w:rsidRPr="000D37B8">
        <w:rPr>
          <w:b/>
        </w:rPr>
        <w:t>cuaderno de actividades</w:t>
      </w:r>
      <w:r w:rsidRPr="000D37B8">
        <w:t xml:space="preserve"> y no olvidéis incluir en cada una de las respuestas el enlace de la página o la referencia de la fuente o fuentes de las que se ha obtenido la información.</w:t>
      </w:r>
    </w:p>
    <w:p w14:paraId="5577449A" w14:textId="77777777" w:rsidR="000D37B8" w:rsidRPr="000D37B8" w:rsidRDefault="000D37B8" w:rsidP="000D37B8"/>
    <w:p w14:paraId="5B8FA801" w14:textId="77777777" w:rsidR="000D37B8" w:rsidRPr="000D37B8" w:rsidRDefault="000D37B8" w:rsidP="000D37B8">
      <w:r w:rsidRPr="008D4E7F">
        <w:rPr>
          <w:b/>
          <w:bCs/>
        </w:rPr>
        <w:t>Tarea A 19.2.5.1.2.</w:t>
      </w:r>
      <w:r w:rsidRPr="000D37B8">
        <w:t xml:space="preserve"> A continuación, escribe en el cuaderno de actividades un breve texto que resuma con tus propias palabras lo que sabes del lugar.</w:t>
      </w:r>
    </w:p>
    <w:p w14:paraId="26D74D9E" w14:textId="77777777" w:rsidR="000D37B8" w:rsidRPr="000D37B8" w:rsidRDefault="000D37B8" w:rsidP="000D37B8"/>
    <w:p w14:paraId="2CC96D5B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020BC71B" wp14:editId="18E21A66">
            <wp:extent cx="1114425" cy="285750"/>
            <wp:effectExtent l="0" t="0" r="0" b="0"/>
            <wp:docPr id="1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75166C" w14:textId="77777777" w:rsidR="000D37B8" w:rsidRPr="000D37B8" w:rsidRDefault="000D37B8" w:rsidP="000D37B8">
      <w:r w:rsidRPr="008D4E7F">
        <w:rPr>
          <w:b/>
          <w:bCs/>
        </w:rPr>
        <w:t>Tarea B 19.2.5.1.1.</w:t>
      </w:r>
      <w:r w:rsidRPr="000D37B8">
        <w:t xml:space="preserve"> Si queremos ir al lugar de la foto de la derecha, es importante informarnos sobre ese lugar y sus gentes. Debemos conocer, por ejemplo:</w:t>
      </w:r>
    </w:p>
    <w:p w14:paraId="14EA0953" w14:textId="77777777" w:rsidR="000D37B8" w:rsidRPr="000D37B8" w:rsidRDefault="000D37B8" w:rsidP="000D37B8">
      <w:pPr>
        <w:numPr>
          <w:ilvl w:val="0"/>
          <w:numId w:val="273"/>
        </w:numPr>
      </w:pPr>
      <w:r w:rsidRPr="000D37B8">
        <w:t>¿A qué región, provincia o Comunidad Autónoma pertenece?</w:t>
      </w:r>
    </w:p>
    <w:p w14:paraId="717471B1" w14:textId="77777777" w:rsidR="000D37B8" w:rsidRPr="000D37B8" w:rsidRDefault="000D37B8" w:rsidP="000D37B8">
      <w:pPr>
        <w:numPr>
          <w:ilvl w:val="0"/>
          <w:numId w:val="273"/>
        </w:numPr>
      </w:pPr>
      <w:r w:rsidRPr="000D37B8">
        <w:t>¿Quiénes fueron sus primeros pobladores?</w:t>
      </w:r>
    </w:p>
    <w:p w14:paraId="1B3A8A84" w14:textId="77777777" w:rsidR="000D37B8" w:rsidRPr="000D37B8" w:rsidRDefault="000D37B8" w:rsidP="000D37B8">
      <w:pPr>
        <w:numPr>
          <w:ilvl w:val="0"/>
          <w:numId w:val="273"/>
        </w:numPr>
      </w:pPr>
      <w:r w:rsidRPr="000D37B8">
        <w:t>¿Qué otras cosas visitar?</w:t>
      </w:r>
    </w:p>
    <w:p w14:paraId="2FE09D21" w14:textId="77777777" w:rsidR="000D37B8" w:rsidRPr="000D37B8" w:rsidRDefault="000D37B8" w:rsidP="000D37B8">
      <w:pPr>
        <w:numPr>
          <w:ilvl w:val="0"/>
          <w:numId w:val="273"/>
        </w:numPr>
      </w:pPr>
      <w:r w:rsidRPr="000D37B8">
        <w:t>¿Cómo moverse dentro de la ciudad?</w:t>
      </w:r>
    </w:p>
    <w:p w14:paraId="56F8D726" w14:textId="77777777" w:rsidR="000D37B8" w:rsidRPr="000D37B8" w:rsidRDefault="000D37B8" w:rsidP="000D37B8">
      <w:pPr>
        <w:numPr>
          <w:ilvl w:val="0"/>
          <w:numId w:val="273"/>
        </w:numPr>
      </w:pPr>
      <w:r w:rsidRPr="000D37B8">
        <w:t>¿Qué costumbres tienen?</w:t>
      </w:r>
    </w:p>
    <w:p w14:paraId="2362B6AE" w14:textId="77777777" w:rsidR="000D37B8" w:rsidRPr="000D37B8" w:rsidRDefault="000D37B8" w:rsidP="000D37B8">
      <w:pPr>
        <w:numPr>
          <w:ilvl w:val="0"/>
          <w:numId w:val="273"/>
        </w:numPr>
      </w:pPr>
      <w:r w:rsidRPr="000D37B8">
        <w:t>¿Qué fiestas celebran?</w:t>
      </w:r>
    </w:p>
    <w:p w14:paraId="1D06FDF1" w14:textId="77777777" w:rsidR="000D37B8" w:rsidRPr="000D37B8" w:rsidRDefault="000D37B8" w:rsidP="000D37B8">
      <w:pPr>
        <w:numPr>
          <w:ilvl w:val="0"/>
          <w:numId w:val="273"/>
        </w:numPr>
      </w:pPr>
      <w:r w:rsidRPr="000D37B8">
        <w:t>¿Cuáles son sus productos y platos típicos?</w:t>
      </w:r>
    </w:p>
    <w:p w14:paraId="3048BA07" w14:textId="77777777" w:rsidR="000D37B8" w:rsidRPr="000D37B8" w:rsidRDefault="000D37B8" w:rsidP="000D37B8">
      <w:r w:rsidRPr="000D37B8">
        <w:lastRenderedPageBreak/>
        <w:t xml:space="preserve">Escribid las respuestas en el </w:t>
      </w:r>
      <w:r w:rsidRPr="000D37B8">
        <w:rPr>
          <w:b/>
        </w:rPr>
        <w:t>cuaderno</w:t>
      </w:r>
      <w:r w:rsidRPr="000D37B8">
        <w:t xml:space="preserve"> </w:t>
      </w:r>
      <w:r w:rsidRPr="000D37B8">
        <w:rPr>
          <w:b/>
        </w:rPr>
        <w:t>de actividades</w:t>
      </w:r>
      <w:r w:rsidRPr="000D37B8">
        <w:t xml:space="preserve"> y no olvidéis incluir en cada una de las respuestas el enlace de la página o la referencia de la fuente o fuentes de las que has obtenido la información.</w:t>
      </w:r>
    </w:p>
    <w:p w14:paraId="5E7EC75E" w14:textId="77777777" w:rsidR="000D37B8" w:rsidRPr="000D37B8" w:rsidRDefault="000D37B8" w:rsidP="000D37B8"/>
    <w:p w14:paraId="40B355D0" w14:textId="77777777" w:rsidR="000D37B8" w:rsidRPr="000D37B8" w:rsidRDefault="000D37B8" w:rsidP="000D37B8">
      <w:r w:rsidRPr="008D4E7F">
        <w:rPr>
          <w:b/>
          <w:bCs/>
        </w:rPr>
        <w:t>Tarea B 19.2.5.1.2 A</w:t>
      </w:r>
      <w:r w:rsidRPr="000D37B8">
        <w:t xml:space="preserve"> continuación, escribe en el cuaderno de actividades un breve texto que resuma con tus propias palabras lo que sabes del lugar.</w:t>
      </w:r>
    </w:p>
    <w:p w14:paraId="6A707059" w14:textId="77777777" w:rsidR="000D37B8" w:rsidRPr="000D37B8" w:rsidRDefault="000D37B8" w:rsidP="000D37B8"/>
    <w:p w14:paraId="7692EDBB" w14:textId="77777777" w:rsidR="000D37B8" w:rsidRPr="000D37B8" w:rsidRDefault="000D37B8" w:rsidP="000D37B8">
      <w:pPr>
        <w:pStyle w:val="Ttulo2"/>
        <w:keepNext w:val="0"/>
        <w:keepLines w:val="0"/>
        <w:shd w:val="clear" w:color="auto" w:fill="FFD38B"/>
        <w:spacing w:before="0" w:after="0"/>
        <w:rPr>
          <w:b/>
          <w:sz w:val="34"/>
          <w:szCs w:val="34"/>
        </w:rPr>
      </w:pPr>
      <w:bookmarkStart w:id="7" w:name="_heading=h.1t3h5sf" w:colFirst="0" w:colLast="0"/>
      <w:bookmarkEnd w:id="7"/>
      <w:r w:rsidRPr="000D37B8">
        <w:rPr>
          <w:b/>
          <w:sz w:val="34"/>
          <w:szCs w:val="34"/>
        </w:rPr>
        <w:t>2.6. VALORAR</w:t>
      </w:r>
    </w:p>
    <w:p w14:paraId="1F0951C3" w14:textId="77777777" w:rsidR="008D4E7F" w:rsidRDefault="008D4E7F" w:rsidP="008D4E7F"/>
    <w:p w14:paraId="43926C7F" w14:textId="3B5F54B8" w:rsidR="008D4E7F" w:rsidRPr="000D37B8" w:rsidRDefault="008D4E7F" w:rsidP="008D4E7F">
      <w:pPr>
        <w:pStyle w:val="actividades"/>
      </w:pPr>
      <w:r>
        <w:t>Actividad REA19.2.</w:t>
      </w:r>
      <w:r>
        <w:t>6.1. A punto de salir</w:t>
      </w:r>
    </w:p>
    <w:p w14:paraId="635928FD" w14:textId="77777777" w:rsidR="008D4E7F" w:rsidRDefault="008D4E7F" w:rsidP="008D4E7F">
      <w:pPr>
        <w:rPr>
          <w:noProof/>
        </w:rPr>
      </w:pPr>
    </w:p>
    <w:p w14:paraId="7343E9B4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19554AEC" wp14:editId="7827F036">
            <wp:extent cx="1343025" cy="257175"/>
            <wp:effectExtent l="0" t="0" r="0" b="0"/>
            <wp:docPr id="13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57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69911C" w14:textId="77777777" w:rsidR="000D37B8" w:rsidRPr="000D37B8" w:rsidRDefault="000D37B8" w:rsidP="000D37B8">
      <w:r w:rsidRPr="008D4E7F">
        <w:rPr>
          <w:b/>
          <w:bCs/>
        </w:rPr>
        <w:t>Tarea A 19.2.6.1.1</w:t>
      </w:r>
      <w:r w:rsidRPr="000D37B8">
        <w:t xml:space="preserve"> Escribid un correo electrónico al contacto de la Biblioteca de La Rioja para contarles vuestra visita y preguntarles si se puede consultar el ejemplar original impreso de la obra. Escribid la respuesta en el </w:t>
      </w:r>
      <w:r w:rsidRPr="000D37B8">
        <w:rPr>
          <w:b/>
        </w:rPr>
        <w:t>cuaderno de actividades</w:t>
      </w:r>
      <w:r w:rsidRPr="000D37B8">
        <w:t>.</w:t>
      </w:r>
    </w:p>
    <w:p w14:paraId="2BC0B5C5" w14:textId="77777777" w:rsidR="000D37B8" w:rsidRPr="000D37B8" w:rsidRDefault="000D37B8" w:rsidP="000D37B8"/>
    <w:p w14:paraId="1B0A19F7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2F373577" wp14:editId="740AD4CB">
            <wp:extent cx="1123950" cy="276225"/>
            <wp:effectExtent l="0" t="0" r="0" b="0"/>
            <wp:docPr id="1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76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92D293" w14:textId="77777777" w:rsidR="000D37B8" w:rsidRPr="000D37B8" w:rsidRDefault="000D37B8" w:rsidP="000D37B8">
      <w:r w:rsidRPr="008D4E7F">
        <w:rPr>
          <w:b/>
          <w:bCs/>
        </w:rPr>
        <w:t>Tarea B 19.2.6.1.1</w:t>
      </w:r>
      <w:r w:rsidRPr="000D37B8">
        <w:t xml:space="preserve"> Escribid un correo electrónico al contacto del Museo de Mérida para contarles vuestra visita y preguntarles si se puede consultar el ejemplar original impreso de la obra. Escribid la respuesta en el </w:t>
      </w:r>
      <w:r w:rsidRPr="000D37B8">
        <w:rPr>
          <w:b/>
        </w:rPr>
        <w:t>cuaderno de actividades</w:t>
      </w:r>
      <w:r w:rsidRPr="000D37B8">
        <w:t>.</w:t>
      </w:r>
    </w:p>
    <w:p w14:paraId="40C62C45" w14:textId="77777777" w:rsidR="000D37B8" w:rsidRPr="000D37B8" w:rsidRDefault="000D37B8" w:rsidP="000D37B8"/>
    <w:p w14:paraId="0D9D21BF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5E926349" wp14:editId="30F7C4F5">
            <wp:extent cx="3686175" cy="285750"/>
            <wp:effectExtent l="0" t="0" r="0" b="0"/>
            <wp:docPr id="22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21ADEB" w14:textId="3A94C19C" w:rsidR="000D37B8" w:rsidRPr="000D37B8" w:rsidRDefault="000D37B8" w:rsidP="000D37B8">
      <w:r w:rsidRPr="008D4E7F">
        <w:rPr>
          <w:b/>
          <w:bCs/>
        </w:rPr>
        <w:t>Tarea A y B 19.2.6.1.2.</w:t>
      </w:r>
      <w:r w:rsidRPr="000D37B8">
        <w:t xml:space="preserve"> Resumid toda la información que habéis conseguido reunir para realizar vuestra visita y preparad una</w:t>
      </w:r>
      <w:r w:rsidRPr="000D37B8">
        <w:rPr>
          <w:b/>
        </w:rPr>
        <w:t xml:space="preserve"> presentación</w:t>
      </w:r>
      <w:r w:rsidRPr="000D37B8">
        <w:t xml:space="preserve"> ante vuestros compañeros. Podéis usar cualquier programa o aplicación que os ayude: de documentos (Word…) o presentaciones (</w:t>
      </w:r>
      <w:proofErr w:type="spellStart"/>
      <w:r w:rsidRPr="000D37B8">
        <w:t>Power</w:t>
      </w:r>
      <w:proofErr w:type="spellEnd"/>
      <w:r w:rsidRPr="000D37B8">
        <w:t>-Point…).</w:t>
      </w:r>
    </w:p>
    <w:p w14:paraId="20965F76" w14:textId="77777777" w:rsidR="008D4E7F" w:rsidRDefault="008D4E7F" w:rsidP="008D4E7F"/>
    <w:p w14:paraId="43D8E7E4" w14:textId="68F10AB5" w:rsidR="008D4E7F" w:rsidRPr="000D37B8" w:rsidRDefault="008D4E7F" w:rsidP="008D4E7F">
      <w:pPr>
        <w:pStyle w:val="actividades"/>
      </w:pPr>
      <w:r>
        <w:t>Actividad REA19.2.</w:t>
      </w:r>
      <w:r>
        <w:t>6.2. ¿Y si no existiese internet?</w:t>
      </w:r>
    </w:p>
    <w:p w14:paraId="7344EE3E" w14:textId="77777777" w:rsidR="008D4E7F" w:rsidRDefault="008D4E7F" w:rsidP="008D4E7F">
      <w:pPr>
        <w:rPr>
          <w:noProof/>
        </w:rPr>
      </w:pPr>
    </w:p>
    <w:p w14:paraId="7019F61F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2736EC22" wp14:editId="010D9086">
            <wp:extent cx="1600200" cy="247650"/>
            <wp:effectExtent l="0" t="0" r="0" b="0"/>
            <wp:docPr id="1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03F6BA" w14:textId="77777777" w:rsidR="000D37B8" w:rsidRPr="008D4E7F" w:rsidRDefault="000D37B8" w:rsidP="000D37B8">
      <w:pPr>
        <w:rPr>
          <w:b/>
          <w:bCs/>
        </w:rPr>
      </w:pPr>
      <w:r w:rsidRPr="008D4E7F">
        <w:rPr>
          <w:b/>
          <w:bCs/>
        </w:rPr>
        <w:t>Tarea A y B 19.2.6.2.1.</w:t>
      </w:r>
    </w:p>
    <w:p w14:paraId="461D13F6" w14:textId="77777777" w:rsidR="000D37B8" w:rsidRPr="000D37B8" w:rsidRDefault="000D37B8" w:rsidP="000D37B8">
      <w:pPr>
        <w:numPr>
          <w:ilvl w:val="0"/>
          <w:numId w:val="274"/>
        </w:numPr>
      </w:pPr>
      <w:r w:rsidRPr="000D37B8">
        <w:t xml:space="preserve">Elaborad una lista en la que con todo lo bueno que os proporciona internet y lo digital para, por ejemplo, encontrar información para organizar un viaje y en otra todo lo malo que creéis que tiene internet. Escribidla en </w:t>
      </w:r>
      <w:r w:rsidRPr="000D37B8">
        <w:rPr>
          <w:b/>
        </w:rPr>
        <w:t>el cuaderno de actividades</w:t>
      </w:r>
    </w:p>
    <w:p w14:paraId="10A46C59" w14:textId="38EDA6D3" w:rsidR="000D37B8" w:rsidRPr="000D37B8" w:rsidRDefault="000D37B8" w:rsidP="000D37B8">
      <w:pPr>
        <w:numPr>
          <w:ilvl w:val="0"/>
          <w:numId w:val="274"/>
        </w:numPr>
      </w:pPr>
      <w:r w:rsidRPr="000D37B8">
        <w:lastRenderedPageBreak/>
        <w:t xml:space="preserve">Ahora elaborad una lista con todo lo bueno y todo lo malo de un mundo sin internet. Escribidla en </w:t>
      </w:r>
      <w:r w:rsidRPr="000D37B8">
        <w:rPr>
          <w:b/>
        </w:rPr>
        <w:t>el cuaderno de actividades</w:t>
      </w:r>
    </w:p>
    <w:p w14:paraId="3379B784" w14:textId="77777777" w:rsidR="000D37B8" w:rsidRPr="000D37B8" w:rsidRDefault="000D37B8" w:rsidP="000D37B8"/>
    <w:p w14:paraId="5F821A65" w14:textId="77777777" w:rsidR="000D37B8" w:rsidRPr="000D37B8" w:rsidRDefault="000D37B8" w:rsidP="000D37B8">
      <w:pPr>
        <w:pStyle w:val="Ttulo2"/>
        <w:keepNext w:val="0"/>
        <w:keepLines w:val="0"/>
        <w:shd w:val="clear" w:color="auto" w:fill="FFC7A0"/>
        <w:spacing w:before="0" w:after="0"/>
        <w:rPr>
          <w:b/>
          <w:sz w:val="34"/>
          <w:szCs w:val="34"/>
        </w:rPr>
      </w:pPr>
      <w:bookmarkStart w:id="8" w:name="_heading=h.4d34og8" w:colFirst="0" w:colLast="0"/>
      <w:bookmarkEnd w:id="8"/>
      <w:r w:rsidRPr="000D37B8">
        <w:rPr>
          <w:b/>
          <w:sz w:val="34"/>
          <w:szCs w:val="34"/>
        </w:rPr>
        <w:t>2.7. CREAR</w:t>
      </w:r>
    </w:p>
    <w:p w14:paraId="1D3B6D8F" w14:textId="77777777" w:rsidR="000D37B8" w:rsidRPr="000D37B8" w:rsidRDefault="000D37B8" w:rsidP="000D37B8"/>
    <w:p w14:paraId="33E37617" w14:textId="3DD112CD" w:rsidR="008D4E7F" w:rsidRPr="000D37B8" w:rsidRDefault="008D4E7F" w:rsidP="008D4E7F">
      <w:pPr>
        <w:pStyle w:val="actividades"/>
      </w:pPr>
      <w:r>
        <w:t>Actividad REA19.2.</w:t>
      </w:r>
      <w:r>
        <w:t>7.1. Analógico y digital</w:t>
      </w:r>
    </w:p>
    <w:p w14:paraId="38362F4A" w14:textId="77777777" w:rsidR="008D4E7F" w:rsidRDefault="008D4E7F" w:rsidP="008D4E7F">
      <w:pPr>
        <w:rPr>
          <w:noProof/>
        </w:rPr>
      </w:pPr>
    </w:p>
    <w:p w14:paraId="2FFD5D14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4FDEE5C3" wp14:editId="35213ABA">
            <wp:extent cx="1771650" cy="247650"/>
            <wp:effectExtent l="0" t="0" r="0" b="0"/>
            <wp:docPr id="6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E8919F" w14:textId="77777777" w:rsidR="000D37B8" w:rsidRPr="008D4E7F" w:rsidRDefault="000D37B8" w:rsidP="000D37B8">
      <w:pPr>
        <w:rPr>
          <w:b/>
          <w:bCs/>
        </w:rPr>
      </w:pPr>
      <w:r w:rsidRPr="008D4E7F">
        <w:rPr>
          <w:b/>
          <w:bCs/>
        </w:rPr>
        <w:t>Tarea A y B 9.2.7.1.1.</w:t>
      </w:r>
    </w:p>
    <w:p w14:paraId="662753EE" w14:textId="77777777" w:rsidR="000D37B8" w:rsidRPr="000D37B8" w:rsidRDefault="000D37B8" w:rsidP="000D37B8">
      <w:pPr>
        <w:numPr>
          <w:ilvl w:val="0"/>
          <w:numId w:val="258"/>
        </w:numPr>
      </w:pPr>
      <w:r w:rsidRPr="000D37B8">
        <w:t xml:space="preserve">Cread una </w:t>
      </w:r>
      <w:r w:rsidRPr="000D37B8">
        <w:rPr>
          <w:b/>
        </w:rPr>
        <w:t xml:space="preserve">infografía </w:t>
      </w:r>
      <w:r w:rsidRPr="000D37B8">
        <w:t xml:space="preserve">con las conclusiones que habéis sacado después de realizar la actividad 2.6.1. Incluidla en vuestro </w:t>
      </w:r>
      <w:r w:rsidRPr="000D37B8">
        <w:rPr>
          <w:b/>
        </w:rPr>
        <w:t>cuaderno de actividades</w:t>
      </w:r>
    </w:p>
    <w:p w14:paraId="0DCBC321" w14:textId="77777777" w:rsidR="000D37B8" w:rsidRPr="000D37B8" w:rsidRDefault="000D37B8" w:rsidP="000D37B8">
      <w:pPr>
        <w:numPr>
          <w:ilvl w:val="0"/>
          <w:numId w:val="258"/>
        </w:numPr>
      </w:pPr>
      <w:r w:rsidRPr="000D37B8">
        <w:t>Presentadla ante vuestros compañeros.</w:t>
      </w:r>
    </w:p>
    <w:p w14:paraId="5D099184" w14:textId="77777777" w:rsidR="000D37B8" w:rsidRPr="000D37B8" w:rsidRDefault="000D37B8" w:rsidP="000D37B8">
      <w:pPr>
        <w:numPr>
          <w:ilvl w:val="0"/>
          <w:numId w:val="258"/>
        </w:numPr>
      </w:pPr>
      <w:r w:rsidRPr="000D37B8">
        <w:t>Después de todas las presentaciones organizad un debate acerca de los retos que debe afrontar el ser humano para que</w:t>
      </w:r>
      <w:r w:rsidRPr="000D37B8">
        <w:rPr>
          <w:b/>
        </w:rPr>
        <w:t xml:space="preserve"> la tecnología</w:t>
      </w:r>
      <w:r w:rsidRPr="000D37B8">
        <w:t xml:space="preserve"> sea sostenible. Por ejemplo, la inteligencia artificial (IA).</w:t>
      </w:r>
    </w:p>
    <w:p w14:paraId="1E3E5C96" w14:textId="77777777" w:rsidR="000D37B8" w:rsidRPr="000D37B8" w:rsidRDefault="000D37B8" w:rsidP="000D37B8"/>
    <w:p w14:paraId="3584B8B3" w14:textId="41C4018D" w:rsidR="008D4E7F" w:rsidRPr="000D37B8" w:rsidRDefault="008D4E7F" w:rsidP="008D4E7F">
      <w:pPr>
        <w:pStyle w:val="actividades"/>
      </w:pPr>
      <w:r>
        <w:t>Actividad REA19.2.</w:t>
      </w:r>
      <w:r>
        <w:t>7.2. ¿Viajes imposibles?</w:t>
      </w:r>
    </w:p>
    <w:p w14:paraId="3FAE6C5D" w14:textId="77777777" w:rsidR="008D4E7F" w:rsidRDefault="008D4E7F" w:rsidP="008D4E7F">
      <w:pPr>
        <w:rPr>
          <w:noProof/>
        </w:rPr>
      </w:pPr>
    </w:p>
    <w:p w14:paraId="1F13338A" w14:textId="77777777" w:rsidR="000D37B8" w:rsidRPr="000D37B8" w:rsidRDefault="000D37B8" w:rsidP="000D37B8">
      <w:r w:rsidRPr="000D37B8">
        <w:rPr>
          <w:noProof/>
        </w:rPr>
        <w:drawing>
          <wp:inline distT="114300" distB="114300" distL="114300" distR="114300" wp14:anchorId="4BDAD8D2" wp14:editId="25BCE10F">
            <wp:extent cx="2038350" cy="238125"/>
            <wp:effectExtent l="0" t="0" r="0" b="0"/>
            <wp:docPr id="9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AD03E2" w14:textId="77777777" w:rsidR="000D37B8" w:rsidRPr="000D37B8" w:rsidRDefault="000D37B8" w:rsidP="000D37B8">
      <w:r w:rsidRPr="008D4E7F">
        <w:rPr>
          <w:b/>
          <w:bCs/>
        </w:rPr>
        <w:t>Tarea A y B19.2.7.2.1</w:t>
      </w:r>
      <w:r w:rsidRPr="000D37B8">
        <w:rPr>
          <w:b/>
        </w:rPr>
        <w:t xml:space="preserve"> Imagina dónde te gustaría viajar en un futuro </w:t>
      </w:r>
      <w:r w:rsidRPr="000D37B8">
        <w:t>y</w:t>
      </w:r>
      <w:r w:rsidRPr="000D37B8">
        <w:rPr>
          <w:b/>
        </w:rPr>
        <w:t xml:space="preserve"> </w:t>
      </w:r>
      <w:r w:rsidRPr="000D37B8">
        <w:t>redacta cómo crees que sería ese viaje en el cuaderno de actividades.</w:t>
      </w:r>
    </w:p>
    <w:p w14:paraId="7241B7B3" w14:textId="77777777" w:rsidR="000D37B8" w:rsidRPr="000D37B8" w:rsidRDefault="000D37B8" w:rsidP="000D37B8"/>
    <w:p w14:paraId="5E314636" w14:textId="77777777" w:rsidR="000D37B8" w:rsidRPr="000D37B8" w:rsidRDefault="000D37B8" w:rsidP="000D37B8">
      <w:pPr>
        <w:jc w:val="center"/>
      </w:pPr>
    </w:p>
    <w:p w14:paraId="235F6CF2" w14:textId="77777777" w:rsidR="000D37B8" w:rsidRPr="000D37B8" w:rsidRDefault="000D37B8" w:rsidP="000D37B8">
      <w:pPr>
        <w:jc w:val="center"/>
        <w:rPr>
          <w:sz w:val="26"/>
          <w:szCs w:val="26"/>
        </w:rPr>
      </w:pPr>
      <w:r w:rsidRPr="000D37B8">
        <w:t xml:space="preserve">FIN DEL </w:t>
      </w:r>
      <w:r w:rsidRPr="000D37B8">
        <w:rPr>
          <w:sz w:val="36"/>
          <w:szCs w:val="36"/>
        </w:rPr>
        <w:t>Cuaderno digital</w:t>
      </w:r>
      <w:r w:rsidRPr="000D37B8">
        <w:rPr>
          <w:sz w:val="36"/>
          <w:szCs w:val="36"/>
        </w:rPr>
        <w:br/>
        <w:t>REA19. Argonautas virtuales: explorando la Red</w:t>
      </w:r>
    </w:p>
    <w:p w14:paraId="59F0F922" w14:textId="6B95EBBB" w:rsidR="0021149E" w:rsidRPr="000D37B8" w:rsidRDefault="0021149E" w:rsidP="000D37B8"/>
    <w:sectPr w:rsidR="0021149E" w:rsidRPr="000D37B8" w:rsidSect="000D37B8">
      <w:type w:val="continuous"/>
      <w:pgSz w:w="12240" w:h="15840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C5A"/>
    <w:multiLevelType w:val="multilevel"/>
    <w:tmpl w:val="CAD259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2B6372"/>
    <w:multiLevelType w:val="multilevel"/>
    <w:tmpl w:val="BA40DD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2B506F9"/>
    <w:multiLevelType w:val="multilevel"/>
    <w:tmpl w:val="80D4E5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2E07F74"/>
    <w:multiLevelType w:val="multilevel"/>
    <w:tmpl w:val="A2C4AE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32C570D"/>
    <w:multiLevelType w:val="multilevel"/>
    <w:tmpl w:val="C3B8D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FB6A68"/>
    <w:multiLevelType w:val="multilevel"/>
    <w:tmpl w:val="ABE4EA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55F3A09"/>
    <w:multiLevelType w:val="multilevel"/>
    <w:tmpl w:val="365841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56E0960"/>
    <w:multiLevelType w:val="multilevel"/>
    <w:tmpl w:val="AE7EA2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5F23BF7"/>
    <w:multiLevelType w:val="multilevel"/>
    <w:tmpl w:val="6F3EF7E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6105303"/>
    <w:multiLevelType w:val="multilevel"/>
    <w:tmpl w:val="BA722F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066D3D72"/>
    <w:multiLevelType w:val="hybridMultilevel"/>
    <w:tmpl w:val="FD5437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6E5080"/>
    <w:multiLevelType w:val="multilevel"/>
    <w:tmpl w:val="1B1EBD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0675742B"/>
    <w:multiLevelType w:val="multilevel"/>
    <w:tmpl w:val="BFC453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06B624DB"/>
    <w:multiLevelType w:val="multilevel"/>
    <w:tmpl w:val="216ED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E527FB"/>
    <w:multiLevelType w:val="multilevel"/>
    <w:tmpl w:val="067E86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074D3DD5"/>
    <w:multiLevelType w:val="multilevel"/>
    <w:tmpl w:val="C69035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078E7DE5"/>
    <w:multiLevelType w:val="multilevel"/>
    <w:tmpl w:val="02A009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07905FD3"/>
    <w:multiLevelType w:val="multilevel"/>
    <w:tmpl w:val="F62CA9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08DE4AC9"/>
    <w:multiLevelType w:val="multilevel"/>
    <w:tmpl w:val="AFC49C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090D649B"/>
    <w:multiLevelType w:val="multilevel"/>
    <w:tmpl w:val="B330BD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094F4632"/>
    <w:multiLevelType w:val="hybridMultilevel"/>
    <w:tmpl w:val="7FA67B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AB07A8"/>
    <w:multiLevelType w:val="multilevel"/>
    <w:tmpl w:val="EFBC7E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09FD57CC"/>
    <w:multiLevelType w:val="multilevel"/>
    <w:tmpl w:val="10922A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0AA75720"/>
    <w:multiLevelType w:val="multilevel"/>
    <w:tmpl w:val="3F4471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0AD9528B"/>
    <w:multiLevelType w:val="multilevel"/>
    <w:tmpl w:val="C672B5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0AF759B7"/>
    <w:multiLevelType w:val="multilevel"/>
    <w:tmpl w:val="2F60DF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0B3D5D15"/>
    <w:multiLevelType w:val="multilevel"/>
    <w:tmpl w:val="7BF6F9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0DA950B7"/>
    <w:multiLevelType w:val="multilevel"/>
    <w:tmpl w:val="9176DF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0DF40F2B"/>
    <w:multiLevelType w:val="multilevel"/>
    <w:tmpl w:val="10C6FE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0E7A0E3E"/>
    <w:multiLevelType w:val="multilevel"/>
    <w:tmpl w:val="17D2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E9224AF"/>
    <w:multiLevelType w:val="multilevel"/>
    <w:tmpl w:val="F8F8C3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0E950DA7"/>
    <w:multiLevelType w:val="multilevel"/>
    <w:tmpl w:val="FC6697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0F0E444F"/>
    <w:multiLevelType w:val="multilevel"/>
    <w:tmpl w:val="8A7894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0F2123A3"/>
    <w:multiLevelType w:val="multilevel"/>
    <w:tmpl w:val="BC5CBC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0F556880"/>
    <w:multiLevelType w:val="multilevel"/>
    <w:tmpl w:val="88EAFE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0FFD1977"/>
    <w:multiLevelType w:val="hybridMultilevel"/>
    <w:tmpl w:val="2A58E45E"/>
    <w:lvl w:ilvl="0" w:tplc="0C0A0011">
      <w:start w:val="1"/>
      <w:numFmt w:val="decimal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0890803"/>
    <w:multiLevelType w:val="multilevel"/>
    <w:tmpl w:val="F8BAAE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10F65BEF"/>
    <w:multiLevelType w:val="multilevel"/>
    <w:tmpl w:val="662053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117A3277"/>
    <w:multiLevelType w:val="multilevel"/>
    <w:tmpl w:val="66D67B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121D1959"/>
    <w:multiLevelType w:val="multilevel"/>
    <w:tmpl w:val="45EA82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13316A4B"/>
    <w:multiLevelType w:val="multilevel"/>
    <w:tmpl w:val="31B69C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13944784"/>
    <w:multiLevelType w:val="multilevel"/>
    <w:tmpl w:val="C38EB806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13A01DFE"/>
    <w:multiLevelType w:val="multilevel"/>
    <w:tmpl w:val="A5DEC5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140000ED"/>
    <w:multiLevelType w:val="multilevel"/>
    <w:tmpl w:val="86025A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14234936"/>
    <w:multiLevelType w:val="multilevel"/>
    <w:tmpl w:val="AA2E2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4DC5E8B"/>
    <w:multiLevelType w:val="multilevel"/>
    <w:tmpl w:val="A6BC2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5FD5289"/>
    <w:multiLevelType w:val="multilevel"/>
    <w:tmpl w:val="4D7295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161B4C9E"/>
    <w:multiLevelType w:val="multilevel"/>
    <w:tmpl w:val="2C5294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165D29DB"/>
    <w:multiLevelType w:val="multilevel"/>
    <w:tmpl w:val="D1FC4E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16CE1FEE"/>
    <w:multiLevelType w:val="multilevel"/>
    <w:tmpl w:val="596868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173205DD"/>
    <w:multiLevelType w:val="multilevel"/>
    <w:tmpl w:val="5CD492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17457224"/>
    <w:multiLevelType w:val="multilevel"/>
    <w:tmpl w:val="1AD483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17891F93"/>
    <w:multiLevelType w:val="multilevel"/>
    <w:tmpl w:val="13EE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7B36E42"/>
    <w:multiLevelType w:val="hybridMultilevel"/>
    <w:tmpl w:val="4D5897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82E59FF"/>
    <w:multiLevelType w:val="multilevel"/>
    <w:tmpl w:val="A106EE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5" w15:restartNumberingAfterBreak="0">
    <w:nsid w:val="186E682C"/>
    <w:multiLevelType w:val="multilevel"/>
    <w:tmpl w:val="3E3255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189E0B96"/>
    <w:multiLevelType w:val="multilevel"/>
    <w:tmpl w:val="50BEE8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7" w15:restartNumberingAfterBreak="0">
    <w:nsid w:val="19AD2F55"/>
    <w:multiLevelType w:val="multilevel"/>
    <w:tmpl w:val="144266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8" w15:restartNumberingAfterBreak="0">
    <w:nsid w:val="19E6547F"/>
    <w:multiLevelType w:val="multilevel"/>
    <w:tmpl w:val="9E92D6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1AD9334A"/>
    <w:multiLevelType w:val="multilevel"/>
    <w:tmpl w:val="C28E67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1AE33B31"/>
    <w:multiLevelType w:val="multilevel"/>
    <w:tmpl w:val="F65260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1" w15:restartNumberingAfterBreak="0">
    <w:nsid w:val="1B2040BB"/>
    <w:multiLevelType w:val="multilevel"/>
    <w:tmpl w:val="F760C4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2" w15:restartNumberingAfterBreak="0">
    <w:nsid w:val="1B2E6F5C"/>
    <w:multiLevelType w:val="multilevel"/>
    <w:tmpl w:val="BE28A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B8C0B67"/>
    <w:multiLevelType w:val="multilevel"/>
    <w:tmpl w:val="3732EF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4" w15:restartNumberingAfterBreak="0">
    <w:nsid w:val="1CAF197B"/>
    <w:multiLevelType w:val="multilevel"/>
    <w:tmpl w:val="57C0E4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1D310530"/>
    <w:multiLevelType w:val="multilevel"/>
    <w:tmpl w:val="4F5021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1E44502F"/>
    <w:multiLevelType w:val="multilevel"/>
    <w:tmpl w:val="CBF4CF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1E723758"/>
    <w:multiLevelType w:val="multilevel"/>
    <w:tmpl w:val="C0808C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8" w15:restartNumberingAfterBreak="0">
    <w:nsid w:val="1F581941"/>
    <w:multiLevelType w:val="multilevel"/>
    <w:tmpl w:val="1D025C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9" w15:restartNumberingAfterBreak="0">
    <w:nsid w:val="1FF07B51"/>
    <w:multiLevelType w:val="multilevel"/>
    <w:tmpl w:val="5E5A27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0" w15:restartNumberingAfterBreak="0">
    <w:nsid w:val="20495952"/>
    <w:multiLevelType w:val="multilevel"/>
    <w:tmpl w:val="B87C1C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1" w15:restartNumberingAfterBreak="0">
    <w:nsid w:val="211C5A56"/>
    <w:multiLevelType w:val="multilevel"/>
    <w:tmpl w:val="DA7A1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215441A6"/>
    <w:multiLevelType w:val="multilevel"/>
    <w:tmpl w:val="70306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1F90C65"/>
    <w:multiLevelType w:val="multilevel"/>
    <w:tmpl w:val="583EDD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22677797"/>
    <w:multiLevelType w:val="multilevel"/>
    <w:tmpl w:val="35FC60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5" w15:restartNumberingAfterBreak="0">
    <w:nsid w:val="228F0C06"/>
    <w:multiLevelType w:val="multilevel"/>
    <w:tmpl w:val="F39405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6" w15:restartNumberingAfterBreak="0">
    <w:nsid w:val="22D03B18"/>
    <w:multiLevelType w:val="multilevel"/>
    <w:tmpl w:val="947CFD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7" w15:restartNumberingAfterBreak="0">
    <w:nsid w:val="23714FBE"/>
    <w:multiLevelType w:val="multilevel"/>
    <w:tmpl w:val="CD025F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8" w15:restartNumberingAfterBreak="0">
    <w:nsid w:val="237443E6"/>
    <w:multiLevelType w:val="multilevel"/>
    <w:tmpl w:val="3E188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3DE2D94"/>
    <w:multiLevelType w:val="multilevel"/>
    <w:tmpl w:val="8ADEF1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0" w15:restartNumberingAfterBreak="0">
    <w:nsid w:val="243A0601"/>
    <w:multiLevelType w:val="multilevel"/>
    <w:tmpl w:val="F9A4B6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1" w15:restartNumberingAfterBreak="0">
    <w:nsid w:val="246029C2"/>
    <w:multiLevelType w:val="multilevel"/>
    <w:tmpl w:val="616A78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247C6F02"/>
    <w:multiLevelType w:val="multilevel"/>
    <w:tmpl w:val="DBCA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5310CE4"/>
    <w:multiLevelType w:val="multilevel"/>
    <w:tmpl w:val="8070D0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4" w15:restartNumberingAfterBreak="0">
    <w:nsid w:val="25DC1338"/>
    <w:multiLevelType w:val="multilevel"/>
    <w:tmpl w:val="DA661A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5" w15:restartNumberingAfterBreak="0">
    <w:nsid w:val="267A3D9D"/>
    <w:multiLevelType w:val="multilevel"/>
    <w:tmpl w:val="D9F084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6" w15:restartNumberingAfterBreak="0">
    <w:nsid w:val="270226E2"/>
    <w:multiLevelType w:val="multilevel"/>
    <w:tmpl w:val="E690D9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7" w15:restartNumberingAfterBreak="0">
    <w:nsid w:val="2706538B"/>
    <w:multiLevelType w:val="multilevel"/>
    <w:tmpl w:val="A5B80E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2737101A"/>
    <w:multiLevelType w:val="multilevel"/>
    <w:tmpl w:val="B4D284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9" w15:restartNumberingAfterBreak="0">
    <w:nsid w:val="274C3CDF"/>
    <w:multiLevelType w:val="multilevel"/>
    <w:tmpl w:val="F5D6CB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0" w15:restartNumberingAfterBreak="0">
    <w:nsid w:val="279C4FFD"/>
    <w:multiLevelType w:val="multilevel"/>
    <w:tmpl w:val="A1B08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7FC2473"/>
    <w:multiLevelType w:val="multilevel"/>
    <w:tmpl w:val="F1BC6B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2" w15:restartNumberingAfterBreak="0">
    <w:nsid w:val="28601323"/>
    <w:multiLevelType w:val="multilevel"/>
    <w:tmpl w:val="9F8E8D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3" w15:restartNumberingAfterBreak="0">
    <w:nsid w:val="28B54F72"/>
    <w:multiLevelType w:val="multilevel"/>
    <w:tmpl w:val="17BA81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4" w15:restartNumberingAfterBreak="0">
    <w:nsid w:val="29197196"/>
    <w:multiLevelType w:val="multilevel"/>
    <w:tmpl w:val="C72427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5" w15:restartNumberingAfterBreak="0">
    <w:nsid w:val="2C377366"/>
    <w:multiLevelType w:val="multilevel"/>
    <w:tmpl w:val="A54E54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6" w15:restartNumberingAfterBreak="0">
    <w:nsid w:val="2C9A4ECA"/>
    <w:multiLevelType w:val="multilevel"/>
    <w:tmpl w:val="A6DCC0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7" w15:restartNumberingAfterBreak="0">
    <w:nsid w:val="2D1B1845"/>
    <w:multiLevelType w:val="multilevel"/>
    <w:tmpl w:val="88826B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8" w15:restartNumberingAfterBreak="0">
    <w:nsid w:val="2D6B2382"/>
    <w:multiLevelType w:val="multilevel"/>
    <w:tmpl w:val="ECB44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9" w15:restartNumberingAfterBreak="0">
    <w:nsid w:val="2E0B1606"/>
    <w:multiLevelType w:val="multilevel"/>
    <w:tmpl w:val="264A6D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0" w15:restartNumberingAfterBreak="0">
    <w:nsid w:val="2F702610"/>
    <w:multiLevelType w:val="multilevel"/>
    <w:tmpl w:val="DD8619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1" w15:restartNumberingAfterBreak="0">
    <w:nsid w:val="30F738BD"/>
    <w:multiLevelType w:val="multilevel"/>
    <w:tmpl w:val="B8CE50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2" w15:restartNumberingAfterBreak="0">
    <w:nsid w:val="31E8475F"/>
    <w:multiLevelType w:val="multilevel"/>
    <w:tmpl w:val="9948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20947BC"/>
    <w:multiLevelType w:val="multilevel"/>
    <w:tmpl w:val="7E54F9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4" w15:restartNumberingAfterBreak="0">
    <w:nsid w:val="324E1E67"/>
    <w:multiLevelType w:val="multilevel"/>
    <w:tmpl w:val="148A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2BB5E4B"/>
    <w:multiLevelType w:val="multilevel"/>
    <w:tmpl w:val="4A5063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6" w15:restartNumberingAfterBreak="0">
    <w:nsid w:val="334A6D1B"/>
    <w:multiLevelType w:val="multilevel"/>
    <w:tmpl w:val="EEA25A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7" w15:restartNumberingAfterBreak="0">
    <w:nsid w:val="334D5B08"/>
    <w:multiLevelType w:val="multilevel"/>
    <w:tmpl w:val="0CA468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8" w15:restartNumberingAfterBreak="0">
    <w:nsid w:val="345300C5"/>
    <w:multiLevelType w:val="multilevel"/>
    <w:tmpl w:val="4D32EA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9" w15:restartNumberingAfterBreak="0">
    <w:nsid w:val="34CA6E3F"/>
    <w:multiLevelType w:val="multilevel"/>
    <w:tmpl w:val="48DEEF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0" w15:restartNumberingAfterBreak="0">
    <w:nsid w:val="35E24EC1"/>
    <w:multiLevelType w:val="multilevel"/>
    <w:tmpl w:val="FEA47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1" w15:restartNumberingAfterBreak="0">
    <w:nsid w:val="35E959A5"/>
    <w:multiLevelType w:val="multilevel"/>
    <w:tmpl w:val="B55626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2" w15:restartNumberingAfterBreak="0">
    <w:nsid w:val="35FB2AE8"/>
    <w:multiLevelType w:val="multilevel"/>
    <w:tmpl w:val="9F5ABA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3" w15:restartNumberingAfterBreak="0">
    <w:nsid w:val="367A3070"/>
    <w:multiLevelType w:val="multilevel"/>
    <w:tmpl w:val="F62EDE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4" w15:restartNumberingAfterBreak="0">
    <w:nsid w:val="36DF4AF6"/>
    <w:multiLevelType w:val="multilevel"/>
    <w:tmpl w:val="0018FB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5" w15:restartNumberingAfterBreak="0">
    <w:nsid w:val="37B01C70"/>
    <w:multiLevelType w:val="multilevel"/>
    <w:tmpl w:val="4D1207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6" w15:restartNumberingAfterBreak="0">
    <w:nsid w:val="39110482"/>
    <w:multiLevelType w:val="multilevel"/>
    <w:tmpl w:val="38E298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7" w15:restartNumberingAfterBreak="0">
    <w:nsid w:val="3A06350E"/>
    <w:multiLevelType w:val="hybridMultilevel"/>
    <w:tmpl w:val="1BAE46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B2650AA"/>
    <w:multiLevelType w:val="multilevel"/>
    <w:tmpl w:val="89C27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B8D5843"/>
    <w:multiLevelType w:val="multilevel"/>
    <w:tmpl w:val="86D8A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C803308"/>
    <w:multiLevelType w:val="multilevel"/>
    <w:tmpl w:val="FCF272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1" w15:restartNumberingAfterBreak="0">
    <w:nsid w:val="3D005BEC"/>
    <w:multiLevelType w:val="multilevel"/>
    <w:tmpl w:val="75B2B1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2" w15:restartNumberingAfterBreak="0">
    <w:nsid w:val="3D703E39"/>
    <w:multiLevelType w:val="multilevel"/>
    <w:tmpl w:val="7EDC62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3" w15:restartNumberingAfterBreak="0">
    <w:nsid w:val="3DCE35EC"/>
    <w:multiLevelType w:val="multilevel"/>
    <w:tmpl w:val="9728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E533182"/>
    <w:multiLevelType w:val="multilevel"/>
    <w:tmpl w:val="F95CDD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5" w15:restartNumberingAfterBreak="0">
    <w:nsid w:val="3E8A6A52"/>
    <w:multiLevelType w:val="multilevel"/>
    <w:tmpl w:val="5060D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EB84E85"/>
    <w:multiLevelType w:val="multilevel"/>
    <w:tmpl w:val="229655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7" w15:restartNumberingAfterBreak="0">
    <w:nsid w:val="3EFA4CFC"/>
    <w:multiLevelType w:val="multilevel"/>
    <w:tmpl w:val="678280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8" w15:restartNumberingAfterBreak="0">
    <w:nsid w:val="3F137D6E"/>
    <w:multiLevelType w:val="multilevel"/>
    <w:tmpl w:val="92987B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9" w15:restartNumberingAfterBreak="0">
    <w:nsid w:val="3F6012F6"/>
    <w:multiLevelType w:val="multilevel"/>
    <w:tmpl w:val="1C1EF9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0" w15:restartNumberingAfterBreak="0">
    <w:nsid w:val="41255FD8"/>
    <w:multiLevelType w:val="multilevel"/>
    <w:tmpl w:val="3500B9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1" w15:restartNumberingAfterBreak="0">
    <w:nsid w:val="42366288"/>
    <w:multiLevelType w:val="multilevel"/>
    <w:tmpl w:val="70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427B2150"/>
    <w:multiLevelType w:val="multilevel"/>
    <w:tmpl w:val="501A6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42EF7CF6"/>
    <w:multiLevelType w:val="multilevel"/>
    <w:tmpl w:val="6FAC9F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4" w15:restartNumberingAfterBreak="0">
    <w:nsid w:val="43500DEB"/>
    <w:multiLevelType w:val="multilevel"/>
    <w:tmpl w:val="43AC72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5" w15:restartNumberingAfterBreak="0">
    <w:nsid w:val="43555C3C"/>
    <w:multiLevelType w:val="multilevel"/>
    <w:tmpl w:val="49DE3F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6" w15:restartNumberingAfterBreak="0">
    <w:nsid w:val="440C35FA"/>
    <w:multiLevelType w:val="multilevel"/>
    <w:tmpl w:val="E33636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7" w15:restartNumberingAfterBreak="0">
    <w:nsid w:val="440D70E4"/>
    <w:multiLevelType w:val="multilevel"/>
    <w:tmpl w:val="451EE4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8" w15:restartNumberingAfterBreak="0">
    <w:nsid w:val="441F21EA"/>
    <w:multiLevelType w:val="multilevel"/>
    <w:tmpl w:val="71F650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9" w15:restartNumberingAfterBreak="0">
    <w:nsid w:val="45051066"/>
    <w:multiLevelType w:val="multilevel"/>
    <w:tmpl w:val="92E605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0" w15:restartNumberingAfterBreak="0">
    <w:nsid w:val="452B33C5"/>
    <w:multiLevelType w:val="multilevel"/>
    <w:tmpl w:val="9176F5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1" w15:restartNumberingAfterBreak="0">
    <w:nsid w:val="469E68AC"/>
    <w:multiLevelType w:val="multilevel"/>
    <w:tmpl w:val="CE36A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46A72890"/>
    <w:multiLevelType w:val="multilevel"/>
    <w:tmpl w:val="C3E254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3" w15:restartNumberingAfterBreak="0">
    <w:nsid w:val="46D17334"/>
    <w:multiLevelType w:val="multilevel"/>
    <w:tmpl w:val="B50E74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4" w15:restartNumberingAfterBreak="0">
    <w:nsid w:val="47223397"/>
    <w:multiLevelType w:val="multilevel"/>
    <w:tmpl w:val="EE641A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5" w15:restartNumberingAfterBreak="0">
    <w:nsid w:val="47280324"/>
    <w:multiLevelType w:val="multilevel"/>
    <w:tmpl w:val="6EFAD8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6" w15:restartNumberingAfterBreak="0">
    <w:nsid w:val="476370A7"/>
    <w:multiLevelType w:val="multilevel"/>
    <w:tmpl w:val="0192B4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7" w15:restartNumberingAfterBreak="0">
    <w:nsid w:val="483A0B19"/>
    <w:multiLevelType w:val="multilevel"/>
    <w:tmpl w:val="DA66F6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8" w15:restartNumberingAfterBreak="0">
    <w:nsid w:val="490054EF"/>
    <w:multiLevelType w:val="multilevel"/>
    <w:tmpl w:val="288E31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9" w15:restartNumberingAfterBreak="0">
    <w:nsid w:val="49186698"/>
    <w:multiLevelType w:val="multilevel"/>
    <w:tmpl w:val="4906EC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0" w15:restartNumberingAfterBreak="0">
    <w:nsid w:val="4A184A2E"/>
    <w:multiLevelType w:val="multilevel"/>
    <w:tmpl w:val="1D08FF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1" w15:restartNumberingAfterBreak="0">
    <w:nsid w:val="4A3C146B"/>
    <w:multiLevelType w:val="multilevel"/>
    <w:tmpl w:val="28B2A4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2" w15:restartNumberingAfterBreak="0">
    <w:nsid w:val="4ABC60C9"/>
    <w:multiLevelType w:val="multilevel"/>
    <w:tmpl w:val="88A6DF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3" w15:restartNumberingAfterBreak="0">
    <w:nsid w:val="4B652E94"/>
    <w:multiLevelType w:val="multilevel"/>
    <w:tmpl w:val="4A201E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4" w15:restartNumberingAfterBreak="0">
    <w:nsid w:val="4CA922E7"/>
    <w:multiLevelType w:val="multilevel"/>
    <w:tmpl w:val="5EF2EC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5" w15:restartNumberingAfterBreak="0">
    <w:nsid w:val="4CC159A8"/>
    <w:multiLevelType w:val="multilevel"/>
    <w:tmpl w:val="812A8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D305DC7"/>
    <w:multiLevelType w:val="multilevel"/>
    <w:tmpl w:val="DB62DE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7" w15:restartNumberingAfterBreak="0">
    <w:nsid w:val="4D5866D8"/>
    <w:multiLevelType w:val="multilevel"/>
    <w:tmpl w:val="8E480980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8" w15:restartNumberingAfterBreak="0">
    <w:nsid w:val="4EAD0024"/>
    <w:multiLevelType w:val="multilevel"/>
    <w:tmpl w:val="3A1A66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9" w15:restartNumberingAfterBreak="0">
    <w:nsid w:val="4F925DBB"/>
    <w:multiLevelType w:val="multilevel"/>
    <w:tmpl w:val="58C4B0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0" w15:restartNumberingAfterBreak="0">
    <w:nsid w:val="4FA953C4"/>
    <w:multiLevelType w:val="multilevel"/>
    <w:tmpl w:val="784EDE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1" w15:restartNumberingAfterBreak="0">
    <w:nsid w:val="50842BA0"/>
    <w:multiLevelType w:val="multilevel"/>
    <w:tmpl w:val="B14087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2" w15:restartNumberingAfterBreak="0">
    <w:nsid w:val="50B908CA"/>
    <w:multiLevelType w:val="multilevel"/>
    <w:tmpl w:val="C2ACD5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3" w15:restartNumberingAfterBreak="0">
    <w:nsid w:val="50C96B1E"/>
    <w:multiLevelType w:val="multilevel"/>
    <w:tmpl w:val="364453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4" w15:restartNumberingAfterBreak="0">
    <w:nsid w:val="50DD013E"/>
    <w:multiLevelType w:val="multilevel"/>
    <w:tmpl w:val="8FA4F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512A11CB"/>
    <w:multiLevelType w:val="multilevel"/>
    <w:tmpl w:val="ACA60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51626805"/>
    <w:multiLevelType w:val="multilevel"/>
    <w:tmpl w:val="AFEEBC6E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7" w15:restartNumberingAfterBreak="0">
    <w:nsid w:val="51EF7EF6"/>
    <w:multiLevelType w:val="multilevel"/>
    <w:tmpl w:val="DA1878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8" w15:restartNumberingAfterBreak="0">
    <w:nsid w:val="520846A7"/>
    <w:multiLevelType w:val="multilevel"/>
    <w:tmpl w:val="63BA3E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9" w15:restartNumberingAfterBreak="0">
    <w:nsid w:val="527218C0"/>
    <w:multiLevelType w:val="multilevel"/>
    <w:tmpl w:val="7AACA1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0" w15:restartNumberingAfterBreak="0">
    <w:nsid w:val="53390382"/>
    <w:multiLevelType w:val="multilevel"/>
    <w:tmpl w:val="819A8B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1" w15:restartNumberingAfterBreak="0">
    <w:nsid w:val="533F4F5B"/>
    <w:multiLevelType w:val="multilevel"/>
    <w:tmpl w:val="3B92D1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2" w15:restartNumberingAfterBreak="0">
    <w:nsid w:val="538F6B29"/>
    <w:multiLevelType w:val="multilevel"/>
    <w:tmpl w:val="8AFC7F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3" w15:restartNumberingAfterBreak="0">
    <w:nsid w:val="53936C3A"/>
    <w:multiLevelType w:val="multilevel"/>
    <w:tmpl w:val="99A84B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4" w15:restartNumberingAfterBreak="0">
    <w:nsid w:val="539714C8"/>
    <w:multiLevelType w:val="multilevel"/>
    <w:tmpl w:val="DF50AB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5" w15:restartNumberingAfterBreak="0">
    <w:nsid w:val="542256B1"/>
    <w:multiLevelType w:val="multilevel"/>
    <w:tmpl w:val="245C3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55CD5ACF"/>
    <w:multiLevelType w:val="multilevel"/>
    <w:tmpl w:val="0D62DA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7" w15:restartNumberingAfterBreak="0">
    <w:nsid w:val="55F976CD"/>
    <w:multiLevelType w:val="hybridMultilevel"/>
    <w:tmpl w:val="AE72B6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6107358"/>
    <w:multiLevelType w:val="multilevel"/>
    <w:tmpl w:val="9A9AA1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9" w15:restartNumberingAfterBreak="0">
    <w:nsid w:val="571F123F"/>
    <w:multiLevelType w:val="multilevel"/>
    <w:tmpl w:val="4DD8DE3C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0" w15:restartNumberingAfterBreak="0">
    <w:nsid w:val="58184713"/>
    <w:multiLevelType w:val="multilevel"/>
    <w:tmpl w:val="D132F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5895160A"/>
    <w:multiLevelType w:val="multilevel"/>
    <w:tmpl w:val="85CC56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2" w15:restartNumberingAfterBreak="0">
    <w:nsid w:val="58C4283B"/>
    <w:multiLevelType w:val="multilevel"/>
    <w:tmpl w:val="49DAA1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3" w15:restartNumberingAfterBreak="0">
    <w:nsid w:val="5A150EE5"/>
    <w:multiLevelType w:val="multilevel"/>
    <w:tmpl w:val="29DA1F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4" w15:restartNumberingAfterBreak="0">
    <w:nsid w:val="5AD2736B"/>
    <w:multiLevelType w:val="multilevel"/>
    <w:tmpl w:val="3E5A75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5" w15:restartNumberingAfterBreak="0">
    <w:nsid w:val="5AF24D36"/>
    <w:multiLevelType w:val="multilevel"/>
    <w:tmpl w:val="C84C9B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6" w15:restartNumberingAfterBreak="0">
    <w:nsid w:val="5CEF12DC"/>
    <w:multiLevelType w:val="multilevel"/>
    <w:tmpl w:val="4B044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5CF03BFC"/>
    <w:multiLevelType w:val="multilevel"/>
    <w:tmpl w:val="E4BC7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5D2F2DC8"/>
    <w:multiLevelType w:val="multilevel"/>
    <w:tmpl w:val="387EB3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9" w15:restartNumberingAfterBreak="0">
    <w:nsid w:val="5E1C107F"/>
    <w:multiLevelType w:val="multilevel"/>
    <w:tmpl w:val="1AC6A6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0" w15:restartNumberingAfterBreak="0">
    <w:nsid w:val="5E3159F8"/>
    <w:multiLevelType w:val="multilevel"/>
    <w:tmpl w:val="AAB2E6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1" w15:restartNumberingAfterBreak="0">
    <w:nsid w:val="5E855328"/>
    <w:multiLevelType w:val="multilevel"/>
    <w:tmpl w:val="B8F2A1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2" w15:restartNumberingAfterBreak="0">
    <w:nsid w:val="5EE121D2"/>
    <w:multiLevelType w:val="multilevel"/>
    <w:tmpl w:val="80DE58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3" w15:restartNumberingAfterBreak="0">
    <w:nsid w:val="602954DA"/>
    <w:multiLevelType w:val="multilevel"/>
    <w:tmpl w:val="08F057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4" w15:restartNumberingAfterBreak="0">
    <w:nsid w:val="61373F6F"/>
    <w:multiLevelType w:val="multilevel"/>
    <w:tmpl w:val="82D25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5" w15:restartNumberingAfterBreak="0">
    <w:nsid w:val="61390F38"/>
    <w:multiLevelType w:val="multilevel"/>
    <w:tmpl w:val="07A0F8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6" w15:restartNumberingAfterBreak="0">
    <w:nsid w:val="614F5FCD"/>
    <w:multiLevelType w:val="multilevel"/>
    <w:tmpl w:val="20D6F6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7" w15:restartNumberingAfterBreak="0">
    <w:nsid w:val="618D19F7"/>
    <w:multiLevelType w:val="multilevel"/>
    <w:tmpl w:val="A10E03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8" w15:restartNumberingAfterBreak="0">
    <w:nsid w:val="61FE0EDE"/>
    <w:multiLevelType w:val="multilevel"/>
    <w:tmpl w:val="3774E0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9" w15:restartNumberingAfterBreak="0">
    <w:nsid w:val="63201979"/>
    <w:multiLevelType w:val="multilevel"/>
    <w:tmpl w:val="D87484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0" w15:restartNumberingAfterBreak="0">
    <w:nsid w:val="634E6A3A"/>
    <w:multiLevelType w:val="multilevel"/>
    <w:tmpl w:val="F53826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1" w15:restartNumberingAfterBreak="0">
    <w:nsid w:val="63F16CBB"/>
    <w:multiLevelType w:val="multilevel"/>
    <w:tmpl w:val="03C6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64A14969"/>
    <w:multiLevelType w:val="multilevel"/>
    <w:tmpl w:val="1DBE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64A71E18"/>
    <w:multiLevelType w:val="multilevel"/>
    <w:tmpl w:val="5DF63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64F5594F"/>
    <w:multiLevelType w:val="hybridMultilevel"/>
    <w:tmpl w:val="3E70B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5344BE3"/>
    <w:multiLevelType w:val="multilevel"/>
    <w:tmpl w:val="1E866C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6" w15:restartNumberingAfterBreak="0">
    <w:nsid w:val="661E4751"/>
    <w:multiLevelType w:val="multilevel"/>
    <w:tmpl w:val="793694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7" w15:restartNumberingAfterBreak="0">
    <w:nsid w:val="674B6688"/>
    <w:multiLevelType w:val="multilevel"/>
    <w:tmpl w:val="87B81B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8" w15:restartNumberingAfterBreak="0">
    <w:nsid w:val="678F2A13"/>
    <w:multiLevelType w:val="multilevel"/>
    <w:tmpl w:val="C330A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9" w15:restartNumberingAfterBreak="0">
    <w:nsid w:val="67A209EE"/>
    <w:multiLevelType w:val="multilevel"/>
    <w:tmpl w:val="511AB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6808471C"/>
    <w:multiLevelType w:val="multilevel"/>
    <w:tmpl w:val="9228A5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1" w15:restartNumberingAfterBreak="0">
    <w:nsid w:val="681E13FC"/>
    <w:multiLevelType w:val="multilevel"/>
    <w:tmpl w:val="BAD631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2" w15:restartNumberingAfterBreak="0">
    <w:nsid w:val="681F3B0E"/>
    <w:multiLevelType w:val="multilevel"/>
    <w:tmpl w:val="83F00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686D6168"/>
    <w:multiLevelType w:val="multilevel"/>
    <w:tmpl w:val="3198F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4" w15:restartNumberingAfterBreak="0">
    <w:nsid w:val="68AA16DE"/>
    <w:multiLevelType w:val="multilevel"/>
    <w:tmpl w:val="DFD46D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5" w15:restartNumberingAfterBreak="0">
    <w:nsid w:val="68F3067F"/>
    <w:multiLevelType w:val="multilevel"/>
    <w:tmpl w:val="CA88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69955113"/>
    <w:multiLevelType w:val="multilevel"/>
    <w:tmpl w:val="37E268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7" w15:restartNumberingAfterBreak="0">
    <w:nsid w:val="69A07FB4"/>
    <w:multiLevelType w:val="multilevel"/>
    <w:tmpl w:val="C390EB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8" w15:restartNumberingAfterBreak="0">
    <w:nsid w:val="69F700F4"/>
    <w:multiLevelType w:val="multilevel"/>
    <w:tmpl w:val="87E87A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9" w15:restartNumberingAfterBreak="0">
    <w:nsid w:val="69F7092B"/>
    <w:multiLevelType w:val="multilevel"/>
    <w:tmpl w:val="E6DAF4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0" w15:restartNumberingAfterBreak="0">
    <w:nsid w:val="6A8B1789"/>
    <w:multiLevelType w:val="multilevel"/>
    <w:tmpl w:val="3C62FC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1" w15:restartNumberingAfterBreak="0">
    <w:nsid w:val="6B420064"/>
    <w:multiLevelType w:val="multilevel"/>
    <w:tmpl w:val="72EA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6B4B7B70"/>
    <w:multiLevelType w:val="multilevel"/>
    <w:tmpl w:val="8050FA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3" w15:restartNumberingAfterBreak="0">
    <w:nsid w:val="6B8B7DCA"/>
    <w:multiLevelType w:val="multilevel"/>
    <w:tmpl w:val="2976F3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4" w15:restartNumberingAfterBreak="0">
    <w:nsid w:val="6BFB4D79"/>
    <w:multiLevelType w:val="multilevel"/>
    <w:tmpl w:val="A4AA88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5" w15:restartNumberingAfterBreak="0">
    <w:nsid w:val="6C901A76"/>
    <w:multiLevelType w:val="multilevel"/>
    <w:tmpl w:val="CB983B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6" w15:restartNumberingAfterBreak="0">
    <w:nsid w:val="6E837680"/>
    <w:multiLevelType w:val="multilevel"/>
    <w:tmpl w:val="C4881D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7" w15:restartNumberingAfterBreak="0">
    <w:nsid w:val="6EAF6FE7"/>
    <w:multiLevelType w:val="multilevel"/>
    <w:tmpl w:val="91BA0B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8" w15:restartNumberingAfterBreak="0">
    <w:nsid w:val="6EEF0B2E"/>
    <w:multiLevelType w:val="multilevel"/>
    <w:tmpl w:val="244AB2C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9" w15:restartNumberingAfterBreak="0">
    <w:nsid w:val="70762AE2"/>
    <w:multiLevelType w:val="multilevel"/>
    <w:tmpl w:val="CDA27F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0" w15:restartNumberingAfterBreak="0">
    <w:nsid w:val="70EF48D7"/>
    <w:multiLevelType w:val="multilevel"/>
    <w:tmpl w:val="24CCF9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1" w15:restartNumberingAfterBreak="0">
    <w:nsid w:val="71396C5B"/>
    <w:multiLevelType w:val="multilevel"/>
    <w:tmpl w:val="5E94E3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2" w15:restartNumberingAfterBreak="0">
    <w:nsid w:val="71867F4E"/>
    <w:multiLevelType w:val="multilevel"/>
    <w:tmpl w:val="6DEEA6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3" w15:restartNumberingAfterBreak="0">
    <w:nsid w:val="71B61915"/>
    <w:multiLevelType w:val="multilevel"/>
    <w:tmpl w:val="EBE07C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4" w15:restartNumberingAfterBreak="0">
    <w:nsid w:val="71D55245"/>
    <w:multiLevelType w:val="multilevel"/>
    <w:tmpl w:val="B87883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5" w15:restartNumberingAfterBreak="0">
    <w:nsid w:val="71F228D2"/>
    <w:multiLevelType w:val="multilevel"/>
    <w:tmpl w:val="8B5A95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6" w15:restartNumberingAfterBreak="0">
    <w:nsid w:val="725B5265"/>
    <w:multiLevelType w:val="multilevel"/>
    <w:tmpl w:val="53C40D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7" w15:restartNumberingAfterBreak="0">
    <w:nsid w:val="725D1A38"/>
    <w:multiLevelType w:val="multilevel"/>
    <w:tmpl w:val="367CC5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8" w15:restartNumberingAfterBreak="0">
    <w:nsid w:val="728530EC"/>
    <w:multiLevelType w:val="multilevel"/>
    <w:tmpl w:val="088C5D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9" w15:restartNumberingAfterBreak="0">
    <w:nsid w:val="73777894"/>
    <w:multiLevelType w:val="multilevel"/>
    <w:tmpl w:val="5588D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73844E1D"/>
    <w:multiLevelType w:val="multilevel"/>
    <w:tmpl w:val="FB34B0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1" w15:restartNumberingAfterBreak="0">
    <w:nsid w:val="73AC6864"/>
    <w:multiLevelType w:val="multilevel"/>
    <w:tmpl w:val="57E8D9E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73EC6844"/>
    <w:multiLevelType w:val="multilevel"/>
    <w:tmpl w:val="AA249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74511020"/>
    <w:multiLevelType w:val="multilevel"/>
    <w:tmpl w:val="8A84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74801E52"/>
    <w:multiLevelType w:val="multilevel"/>
    <w:tmpl w:val="AC3A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74842BAF"/>
    <w:multiLevelType w:val="multilevel"/>
    <w:tmpl w:val="34B459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6" w15:restartNumberingAfterBreak="0">
    <w:nsid w:val="750A58BC"/>
    <w:multiLevelType w:val="multilevel"/>
    <w:tmpl w:val="E9C24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753D7FFC"/>
    <w:multiLevelType w:val="multilevel"/>
    <w:tmpl w:val="6AEE83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8" w15:restartNumberingAfterBreak="0">
    <w:nsid w:val="75797318"/>
    <w:multiLevelType w:val="multilevel"/>
    <w:tmpl w:val="663ED5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9" w15:restartNumberingAfterBreak="0">
    <w:nsid w:val="75BC7CC5"/>
    <w:multiLevelType w:val="multilevel"/>
    <w:tmpl w:val="C6D6A2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0" w15:restartNumberingAfterBreak="0">
    <w:nsid w:val="75D415D5"/>
    <w:multiLevelType w:val="multilevel"/>
    <w:tmpl w:val="A190A7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1" w15:restartNumberingAfterBreak="0">
    <w:nsid w:val="76E74123"/>
    <w:multiLevelType w:val="multilevel"/>
    <w:tmpl w:val="36C20A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2" w15:restartNumberingAfterBreak="0">
    <w:nsid w:val="776E0BA0"/>
    <w:multiLevelType w:val="multilevel"/>
    <w:tmpl w:val="57E8D9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7775097A"/>
    <w:multiLevelType w:val="multilevel"/>
    <w:tmpl w:val="7D685B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4" w15:restartNumberingAfterBreak="0">
    <w:nsid w:val="77833AB1"/>
    <w:multiLevelType w:val="multilevel"/>
    <w:tmpl w:val="BC0C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778B56FF"/>
    <w:multiLevelType w:val="multilevel"/>
    <w:tmpl w:val="702806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6" w15:restartNumberingAfterBreak="0">
    <w:nsid w:val="786A5D7E"/>
    <w:multiLevelType w:val="multilevel"/>
    <w:tmpl w:val="EAA21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7" w15:restartNumberingAfterBreak="0">
    <w:nsid w:val="78786250"/>
    <w:multiLevelType w:val="multilevel"/>
    <w:tmpl w:val="CC8CC2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8" w15:restartNumberingAfterBreak="0">
    <w:nsid w:val="79FF10D6"/>
    <w:multiLevelType w:val="multilevel"/>
    <w:tmpl w:val="4E16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7A1E2B5C"/>
    <w:multiLevelType w:val="multilevel"/>
    <w:tmpl w:val="4D2AD6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0" w15:restartNumberingAfterBreak="0">
    <w:nsid w:val="7A63734B"/>
    <w:multiLevelType w:val="multilevel"/>
    <w:tmpl w:val="B5CA74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1" w15:restartNumberingAfterBreak="0">
    <w:nsid w:val="7ABD00F0"/>
    <w:multiLevelType w:val="multilevel"/>
    <w:tmpl w:val="47A4C6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2" w15:restartNumberingAfterBreak="0">
    <w:nsid w:val="7AC70530"/>
    <w:multiLevelType w:val="multilevel"/>
    <w:tmpl w:val="820228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3" w15:restartNumberingAfterBreak="0">
    <w:nsid w:val="7B0130FD"/>
    <w:multiLevelType w:val="multilevel"/>
    <w:tmpl w:val="1BDE87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4" w15:restartNumberingAfterBreak="0">
    <w:nsid w:val="7B357F8B"/>
    <w:multiLevelType w:val="multilevel"/>
    <w:tmpl w:val="9600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5" w15:restartNumberingAfterBreak="0">
    <w:nsid w:val="7B525779"/>
    <w:multiLevelType w:val="multilevel"/>
    <w:tmpl w:val="F5066E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6" w15:restartNumberingAfterBreak="0">
    <w:nsid w:val="7BA37F8E"/>
    <w:multiLevelType w:val="multilevel"/>
    <w:tmpl w:val="713C91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7" w15:restartNumberingAfterBreak="0">
    <w:nsid w:val="7BB22926"/>
    <w:multiLevelType w:val="multilevel"/>
    <w:tmpl w:val="8E34F3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8" w15:restartNumberingAfterBreak="0">
    <w:nsid w:val="7C5A4F2C"/>
    <w:multiLevelType w:val="multilevel"/>
    <w:tmpl w:val="1FC092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9" w15:restartNumberingAfterBreak="0">
    <w:nsid w:val="7C8C694E"/>
    <w:multiLevelType w:val="multilevel"/>
    <w:tmpl w:val="217869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0" w15:restartNumberingAfterBreak="0">
    <w:nsid w:val="7CF33F60"/>
    <w:multiLevelType w:val="multilevel"/>
    <w:tmpl w:val="299808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1" w15:restartNumberingAfterBreak="0">
    <w:nsid w:val="7D95122B"/>
    <w:multiLevelType w:val="multilevel"/>
    <w:tmpl w:val="622A7D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2" w15:restartNumberingAfterBreak="0">
    <w:nsid w:val="7DF5033C"/>
    <w:multiLevelType w:val="multilevel"/>
    <w:tmpl w:val="8A6A67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3" w15:restartNumberingAfterBreak="0">
    <w:nsid w:val="7E0F5A8F"/>
    <w:multiLevelType w:val="multilevel"/>
    <w:tmpl w:val="D64809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4" w15:restartNumberingAfterBreak="0">
    <w:nsid w:val="7F45488F"/>
    <w:multiLevelType w:val="multilevel"/>
    <w:tmpl w:val="A5A650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2018190878">
    <w:abstractNumId w:val="180"/>
  </w:num>
  <w:num w:numId="2" w16cid:durableId="767576944">
    <w:abstractNumId w:val="202"/>
  </w:num>
  <w:num w:numId="3" w16cid:durableId="730277898">
    <w:abstractNumId w:val="117"/>
  </w:num>
  <w:num w:numId="4" w16cid:durableId="769132010">
    <w:abstractNumId w:val="4"/>
  </w:num>
  <w:num w:numId="5" w16cid:durableId="1627659124">
    <w:abstractNumId w:val="119"/>
  </w:num>
  <w:num w:numId="6" w16cid:durableId="2048482353">
    <w:abstractNumId w:val="52"/>
  </w:num>
  <w:num w:numId="7" w16cid:durableId="1355889242">
    <w:abstractNumId w:val="82"/>
  </w:num>
  <w:num w:numId="8" w16cid:durableId="576481114">
    <w:abstractNumId w:val="45"/>
  </w:num>
  <w:num w:numId="9" w16cid:durableId="1783572763">
    <w:abstractNumId w:val="123"/>
  </w:num>
  <w:num w:numId="10" w16cid:durableId="1392581147">
    <w:abstractNumId w:val="254"/>
  </w:num>
  <w:num w:numId="11" w16cid:durableId="746222293">
    <w:abstractNumId w:val="215"/>
  </w:num>
  <w:num w:numId="12" w16cid:durableId="542211943">
    <w:abstractNumId w:val="102"/>
  </w:num>
  <w:num w:numId="13" w16cid:durableId="795680066">
    <w:abstractNumId w:val="29"/>
  </w:num>
  <w:num w:numId="14" w16cid:durableId="517351830">
    <w:abstractNumId w:val="143"/>
  </w:num>
  <w:num w:numId="15" w16cid:durableId="611283297">
    <w:abstractNumId w:val="229"/>
  </w:num>
  <w:num w:numId="16" w16cid:durableId="163784679">
    <w:abstractNumId w:val="178"/>
  </w:num>
  <w:num w:numId="17" w16cid:durableId="1691685113">
    <w:abstractNumId w:val="116"/>
  </w:num>
  <w:num w:numId="18" w16cid:durableId="728192085">
    <w:abstractNumId w:val="42"/>
  </w:num>
  <w:num w:numId="19" w16cid:durableId="2042120911">
    <w:abstractNumId w:val="146"/>
  </w:num>
  <w:num w:numId="20" w16cid:durableId="476921170">
    <w:abstractNumId w:val="18"/>
  </w:num>
  <w:num w:numId="21" w16cid:durableId="599916643">
    <w:abstractNumId w:val="257"/>
  </w:num>
  <w:num w:numId="22" w16cid:durableId="326858851">
    <w:abstractNumId w:val="127"/>
  </w:num>
  <w:num w:numId="23" w16cid:durableId="612253667">
    <w:abstractNumId w:val="37"/>
  </w:num>
  <w:num w:numId="24" w16cid:durableId="1229456242">
    <w:abstractNumId w:val="77"/>
  </w:num>
  <w:num w:numId="25" w16cid:durableId="2134443631">
    <w:abstractNumId w:val="144"/>
  </w:num>
  <w:num w:numId="26" w16cid:durableId="9962777">
    <w:abstractNumId w:val="207"/>
  </w:num>
  <w:num w:numId="27" w16cid:durableId="277875325">
    <w:abstractNumId w:val="251"/>
  </w:num>
  <w:num w:numId="28" w16cid:durableId="1073118700">
    <w:abstractNumId w:val="269"/>
  </w:num>
  <w:num w:numId="29" w16cid:durableId="1292396622">
    <w:abstractNumId w:val="11"/>
  </w:num>
  <w:num w:numId="30" w16cid:durableId="39406985">
    <w:abstractNumId w:val="245"/>
  </w:num>
  <w:num w:numId="31" w16cid:durableId="1564098929">
    <w:abstractNumId w:val="256"/>
  </w:num>
  <w:num w:numId="32" w16cid:durableId="1819957509">
    <w:abstractNumId w:val="5"/>
  </w:num>
  <w:num w:numId="33" w16cid:durableId="1421487579">
    <w:abstractNumId w:val="156"/>
  </w:num>
  <w:num w:numId="34" w16cid:durableId="408695085">
    <w:abstractNumId w:val="23"/>
  </w:num>
  <w:num w:numId="35" w16cid:durableId="1145976321">
    <w:abstractNumId w:val="74"/>
  </w:num>
  <w:num w:numId="36" w16cid:durableId="802692676">
    <w:abstractNumId w:val="36"/>
  </w:num>
  <w:num w:numId="37" w16cid:durableId="1339893157">
    <w:abstractNumId w:val="152"/>
  </w:num>
  <w:num w:numId="38" w16cid:durableId="1733964122">
    <w:abstractNumId w:val="142"/>
  </w:num>
  <w:num w:numId="39" w16cid:durableId="557712760">
    <w:abstractNumId w:val="24"/>
  </w:num>
  <w:num w:numId="40" w16cid:durableId="322004313">
    <w:abstractNumId w:val="130"/>
  </w:num>
  <w:num w:numId="41" w16cid:durableId="1297375847">
    <w:abstractNumId w:val="47"/>
  </w:num>
  <w:num w:numId="42" w16cid:durableId="416633998">
    <w:abstractNumId w:val="168"/>
  </w:num>
  <w:num w:numId="43" w16cid:durableId="364602607">
    <w:abstractNumId w:val="176"/>
  </w:num>
  <w:num w:numId="44" w16cid:durableId="1879781427">
    <w:abstractNumId w:val="110"/>
  </w:num>
  <w:num w:numId="45" w16cid:durableId="1374114698">
    <w:abstractNumId w:val="56"/>
  </w:num>
  <w:num w:numId="46" w16cid:durableId="1948391030">
    <w:abstractNumId w:val="107"/>
  </w:num>
  <w:num w:numId="47" w16cid:durableId="1818496895">
    <w:abstractNumId w:val="109"/>
  </w:num>
  <w:num w:numId="48" w16cid:durableId="1860970585">
    <w:abstractNumId w:val="219"/>
  </w:num>
  <w:num w:numId="49" w16cid:durableId="1824007163">
    <w:abstractNumId w:val="63"/>
  </w:num>
  <w:num w:numId="50" w16cid:durableId="179397818">
    <w:abstractNumId w:val="126"/>
  </w:num>
  <w:num w:numId="51" w16cid:durableId="964584679">
    <w:abstractNumId w:val="73"/>
  </w:num>
  <w:num w:numId="52" w16cid:durableId="2126075821">
    <w:abstractNumId w:val="271"/>
  </w:num>
  <w:num w:numId="53" w16cid:durableId="618336397">
    <w:abstractNumId w:val="161"/>
  </w:num>
  <w:num w:numId="54" w16cid:durableId="995954991">
    <w:abstractNumId w:val="224"/>
  </w:num>
  <w:num w:numId="55" w16cid:durableId="696197302">
    <w:abstractNumId w:val="48"/>
  </w:num>
  <w:num w:numId="56" w16cid:durableId="96563442">
    <w:abstractNumId w:val="57"/>
  </w:num>
  <w:num w:numId="57" w16cid:durableId="2027900269">
    <w:abstractNumId w:val="248"/>
  </w:num>
  <w:num w:numId="58" w16cid:durableId="1227034275">
    <w:abstractNumId w:val="34"/>
  </w:num>
  <w:num w:numId="59" w16cid:durableId="2134932911">
    <w:abstractNumId w:val="160"/>
  </w:num>
  <w:num w:numId="60" w16cid:durableId="911738480">
    <w:abstractNumId w:val="270"/>
  </w:num>
  <w:num w:numId="61" w16cid:durableId="230165616">
    <w:abstractNumId w:val="211"/>
  </w:num>
  <w:num w:numId="62" w16cid:durableId="1374690318">
    <w:abstractNumId w:val="83"/>
  </w:num>
  <w:num w:numId="63" w16cid:durableId="1176916921">
    <w:abstractNumId w:val="188"/>
  </w:num>
  <w:num w:numId="64" w16cid:durableId="717709884">
    <w:abstractNumId w:val="106"/>
  </w:num>
  <w:num w:numId="65" w16cid:durableId="1730378612">
    <w:abstractNumId w:val="159"/>
  </w:num>
  <w:num w:numId="66" w16cid:durableId="731275078">
    <w:abstractNumId w:val="261"/>
  </w:num>
  <w:num w:numId="67" w16cid:durableId="405298016">
    <w:abstractNumId w:val="58"/>
  </w:num>
  <w:num w:numId="68" w16cid:durableId="429738005">
    <w:abstractNumId w:val="93"/>
  </w:num>
  <w:num w:numId="69" w16cid:durableId="1225290791">
    <w:abstractNumId w:val="157"/>
  </w:num>
  <w:num w:numId="70" w16cid:durableId="1055736155">
    <w:abstractNumId w:val="225"/>
  </w:num>
  <w:num w:numId="71" w16cid:durableId="2021815385">
    <w:abstractNumId w:val="41"/>
  </w:num>
  <w:num w:numId="72" w16cid:durableId="2040622746">
    <w:abstractNumId w:val="233"/>
  </w:num>
  <w:num w:numId="73" w16cid:durableId="1724405018">
    <w:abstractNumId w:val="138"/>
  </w:num>
  <w:num w:numId="74" w16cid:durableId="1608926029">
    <w:abstractNumId w:val="79"/>
  </w:num>
  <w:num w:numId="75" w16cid:durableId="1277757718">
    <w:abstractNumId w:val="108"/>
  </w:num>
  <w:num w:numId="76" w16cid:durableId="592402223">
    <w:abstractNumId w:val="226"/>
  </w:num>
  <w:num w:numId="77" w16cid:durableId="198322834">
    <w:abstractNumId w:val="95"/>
  </w:num>
  <w:num w:numId="78" w16cid:durableId="646128789">
    <w:abstractNumId w:val="105"/>
  </w:num>
  <w:num w:numId="79" w16cid:durableId="1082215531">
    <w:abstractNumId w:val="166"/>
  </w:num>
  <w:num w:numId="80" w16cid:durableId="280770582">
    <w:abstractNumId w:val="263"/>
  </w:num>
  <w:num w:numId="81" w16cid:durableId="1702703536">
    <w:abstractNumId w:val="92"/>
  </w:num>
  <w:num w:numId="82" w16cid:durableId="1208029827">
    <w:abstractNumId w:val="196"/>
  </w:num>
  <w:num w:numId="83" w16cid:durableId="1601334561">
    <w:abstractNumId w:val="210"/>
  </w:num>
  <w:num w:numId="84" w16cid:durableId="232853505">
    <w:abstractNumId w:val="170"/>
  </w:num>
  <w:num w:numId="85" w16cid:durableId="1851407240">
    <w:abstractNumId w:val="88"/>
  </w:num>
  <w:num w:numId="86" w16cid:durableId="1449088223">
    <w:abstractNumId w:val="71"/>
  </w:num>
  <w:num w:numId="87" w16cid:durableId="2086494211">
    <w:abstractNumId w:val="60"/>
  </w:num>
  <w:num w:numId="88" w16cid:durableId="1066999784">
    <w:abstractNumId w:val="235"/>
  </w:num>
  <w:num w:numId="89" w16cid:durableId="1526748596">
    <w:abstractNumId w:val="194"/>
  </w:num>
  <w:num w:numId="90" w16cid:durableId="515582009">
    <w:abstractNumId w:val="145"/>
  </w:num>
  <w:num w:numId="91" w16cid:durableId="1535120282">
    <w:abstractNumId w:val="21"/>
  </w:num>
  <w:num w:numId="92" w16cid:durableId="957639500">
    <w:abstractNumId w:val="199"/>
  </w:num>
  <w:num w:numId="93" w16cid:durableId="1469277434">
    <w:abstractNumId w:val="68"/>
  </w:num>
  <w:num w:numId="94" w16cid:durableId="562106651">
    <w:abstractNumId w:val="1"/>
  </w:num>
  <w:num w:numId="95" w16cid:durableId="402064191">
    <w:abstractNumId w:val="136"/>
  </w:num>
  <w:num w:numId="96" w16cid:durableId="1704476554">
    <w:abstractNumId w:val="133"/>
  </w:num>
  <w:num w:numId="97" w16cid:durableId="250165693">
    <w:abstractNumId w:val="147"/>
  </w:num>
  <w:num w:numId="98" w16cid:durableId="155650520">
    <w:abstractNumId w:val="273"/>
  </w:num>
  <w:num w:numId="99" w16cid:durableId="107091475">
    <w:abstractNumId w:val="80"/>
  </w:num>
  <w:num w:numId="100" w16cid:durableId="1613977803">
    <w:abstractNumId w:val="3"/>
  </w:num>
  <w:num w:numId="101" w16cid:durableId="1993874104">
    <w:abstractNumId w:val="247"/>
  </w:num>
  <w:num w:numId="102" w16cid:durableId="1116749458">
    <w:abstractNumId w:val="237"/>
  </w:num>
  <w:num w:numId="103" w16cid:durableId="577136796">
    <w:abstractNumId w:val="265"/>
  </w:num>
  <w:num w:numId="104" w16cid:durableId="1508909432">
    <w:abstractNumId w:val="115"/>
  </w:num>
  <w:num w:numId="105" w16cid:durableId="412162693">
    <w:abstractNumId w:val="17"/>
  </w:num>
  <w:num w:numId="106" w16cid:durableId="719473187">
    <w:abstractNumId w:val="155"/>
  </w:num>
  <w:num w:numId="107" w16cid:durableId="1172254900">
    <w:abstractNumId w:val="216"/>
  </w:num>
  <w:num w:numId="108" w16cid:durableId="236675735">
    <w:abstractNumId w:val="213"/>
  </w:num>
  <w:num w:numId="109" w16cid:durableId="255945498">
    <w:abstractNumId w:val="66"/>
  </w:num>
  <w:num w:numId="110" w16cid:durableId="783614036">
    <w:abstractNumId w:val="9"/>
  </w:num>
  <w:num w:numId="111" w16cid:durableId="1452631727">
    <w:abstractNumId w:val="163"/>
  </w:num>
  <w:num w:numId="112" w16cid:durableId="1175610743">
    <w:abstractNumId w:val="171"/>
  </w:num>
  <w:num w:numId="113" w16cid:durableId="1255087849">
    <w:abstractNumId w:val="192"/>
  </w:num>
  <w:num w:numId="114" w16cid:durableId="1653873007">
    <w:abstractNumId w:val="98"/>
  </w:num>
  <w:num w:numId="115" w16cid:durableId="476605431">
    <w:abstractNumId w:val="32"/>
  </w:num>
  <w:num w:numId="116" w16cid:durableId="1513060830">
    <w:abstractNumId w:val="205"/>
  </w:num>
  <w:num w:numId="117" w16cid:durableId="1484544812">
    <w:abstractNumId w:val="153"/>
  </w:num>
  <w:num w:numId="118" w16cid:durableId="301816291">
    <w:abstractNumId w:val="43"/>
  </w:num>
  <w:num w:numId="119" w16cid:durableId="1846046007">
    <w:abstractNumId w:val="26"/>
  </w:num>
  <w:num w:numId="120" w16cid:durableId="655456008">
    <w:abstractNumId w:val="165"/>
  </w:num>
  <w:num w:numId="121" w16cid:durableId="1628589521">
    <w:abstractNumId w:val="209"/>
  </w:num>
  <w:num w:numId="122" w16cid:durableId="586157386">
    <w:abstractNumId w:val="164"/>
  </w:num>
  <w:num w:numId="123" w16cid:durableId="1872448750">
    <w:abstractNumId w:val="62"/>
  </w:num>
  <w:num w:numId="124" w16cid:durableId="636104564">
    <w:abstractNumId w:val="118"/>
  </w:num>
  <w:num w:numId="125" w16cid:durableId="779762007">
    <w:abstractNumId w:val="10"/>
  </w:num>
  <w:num w:numId="126" w16cid:durableId="1401825052">
    <w:abstractNumId w:val="203"/>
  </w:num>
  <w:num w:numId="127" w16cid:durableId="57093089">
    <w:abstractNumId w:val="221"/>
  </w:num>
  <w:num w:numId="128" w16cid:durableId="1814133837">
    <w:abstractNumId w:val="104"/>
  </w:num>
  <w:num w:numId="129" w16cid:durableId="619842282">
    <w:abstractNumId w:val="244"/>
  </w:num>
  <w:num w:numId="130" w16cid:durableId="1013848813">
    <w:abstractNumId w:val="204"/>
  </w:num>
  <w:num w:numId="131" w16cid:durableId="1266693336">
    <w:abstractNumId w:val="72"/>
  </w:num>
  <w:num w:numId="132" w16cid:durableId="1925382636">
    <w:abstractNumId w:val="125"/>
  </w:num>
  <w:num w:numId="133" w16cid:durableId="948925948">
    <w:abstractNumId w:val="13"/>
  </w:num>
  <w:num w:numId="134" w16cid:durableId="729157137">
    <w:abstractNumId w:val="131"/>
  </w:num>
  <w:num w:numId="135" w16cid:durableId="839539085">
    <w:abstractNumId w:val="141"/>
  </w:num>
  <w:num w:numId="136" w16cid:durableId="1462846897">
    <w:abstractNumId w:val="78"/>
  </w:num>
  <w:num w:numId="137" w16cid:durableId="191656217">
    <w:abstractNumId w:val="189"/>
  </w:num>
  <w:num w:numId="138" w16cid:durableId="1443185102">
    <w:abstractNumId w:val="206"/>
  </w:num>
  <w:num w:numId="139" w16cid:durableId="178274032">
    <w:abstractNumId w:val="120"/>
  </w:num>
  <w:num w:numId="140" w16cid:durableId="990711678">
    <w:abstractNumId w:val="185"/>
  </w:num>
  <w:num w:numId="141" w16cid:durableId="155192725">
    <w:abstractNumId w:val="190"/>
  </w:num>
  <w:num w:numId="142" w16cid:durableId="322585455">
    <w:abstractNumId w:val="121"/>
  </w:num>
  <w:num w:numId="143" w16cid:durableId="38092115">
    <w:abstractNumId w:val="158"/>
  </w:num>
  <w:num w:numId="144" w16cid:durableId="249124488">
    <w:abstractNumId w:val="12"/>
  </w:num>
  <w:num w:numId="145" w16cid:durableId="711808677">
    <w:abstractNumId w:val="111"/>
  </w:num>
  <w:num w:numId="146" w16cid:durableId="1700742671">
    <w:abstractNumId w:val="122"/>
  </w:num>
  <w:num w:numId="147" w16cid:durableId="12536739">
    <w:abstractNumId w:val="200"/>
  </w:num>
  <w:num w:numId="148" w16cid:durableId="813107410">
    <w:abstractNumId w:val="86"/>
  </w:num>
  <w:num w:numId="149" w16cid:durableId="1314873931">
    <w:abstractNumId w:val="51"/>
  </w:num>
  <w:num w:numId="150" w16cid:durableId="2109621409">
    <w:abstractNumId w:val="97"/>
  </w:num>
  <w:num w:numId="151" w16cid:durableId="69233802">
    <w:abstractNumId w:val="208"/>
  </w:num>
  <w:num w:numId="152" w16cid:durableId="1812988099">
    <w:abstractNumId w:val="101"/>
  </w:num>
  <w:num w:numId="153" w16cid:durableId="473572672">
    <w:abstractNumId w:val="19"/>
  </w:num>
  <w:num w:numId="154" w16cid:durableId="1144544812">
    <w:abstractNumId w:val="260"/>
  </w:num>
  <w:num w:numId="155" w16cid:durableId="1587348686">
    <w:abstractNumId w:val="31"/>
  </w:num>
  <w:num w:numId="156" w16cid:durableId="480462233">
    <w:abstractNumId w:val="94"/>
  </w:num>
  <w:num w:numId="157" w16cid:durableId="985934422">
    <w:abstractNumId w:val="91"/>
  </w:num>
  <w:num w:numId="158" w16cid:durableId="517433189">
    <w:abstractNumId w:val="184"/>
  </w:num>
  <w:num w:numId="159" w16cid:durableId="411853758">
    <w:abstractNumId w:val="223"/>
  </w:num>
  <w:num w:numId="160" w16cid:durableId="481511519">
    <w:abstractNumId w:val="135"/>
  </w:num>
  <w:num w:numId="161" w16cid:durableId="122618673">
    <w:abstractNumId w:val="40"/>
  </w:num>
  <w:num w:numId="162" w16cid:durableId="583613165">
    <w:abstractNumId w:val="268"/>
  </w:num>
  <w:num w:numId="163" w16cid:durableId="910457676">
    <w:abstractNumId w:val="85"/>
  </w:num>
  <w:num w:numId="164" w16cid:durableId="799499295">
    <w:abstractNumId w:val="22"/>
  </w:num>
  <w:num w:numId="165" w16cid:durableId="111438239">
    <w:abstractNumId w:val="264"/>
  </w:num>
  <w:num w:numId="166" w16cid:durableId="1095783489">
    <w:abstractNumId w:val="228"/>
  </w:num>
  <w:num w:numId="167" w16cid:durableId="2067561199">
    <w:abstractNumId w:val="274"/>
  </w:num>
  <w:num w:numId="168" w16cid:durableId="1794399065">
    <w:abstractNumId w:val="49"/>
  </w:num>
  <w:num w:numId="169" w16cid:durableId="1088111508">
    <w:abstractNumId w:val="70"/>
  </w:num>
  <w:num w:numId="170" w16cid:durableId="1199470875">
    <w:abstractNumId w:val="172"/>
  </w:num>
  <w:num w:numId="171" w16cid:durableId="16857885">
    <w:abstractNumId w:val="15"/>
  </w:num>
  <w:num w:numId="172" w16cid:durableId="603655825">
    <w:abstractNumId w:val="218"/>
  </w:num>
  <w:num w:numId="173" w16cid:durableId="1476021736">
    <w:abstractNumId w:val="27"/>
  </w:num>
  <w:num w:numId="174" w16cid:durableId="379407021">
    <w:abstractNumId w:val="169"/>
  </w:num>
  <w:num w:numId="175" w16cid:durableId="788664374">
    <w:abstractNumId w:val="20"/>
  </w:num>
  <w:num w:numId="176" w16cid:durableId="1947811936">
    <w:abstractNumId w:val="177"/>
  </w:num>
  <w:num w:numId="177" w16cid:durableId="486630913">
    <w:abstractNumId w:val="90"/>
  </w:num>
  <w:num w:numId="178" w16cid:durableId="976880113">
    <w:abstractNumId w:val="132"/>
  </w:num>
  <w:num w:numId="179" w16cid:durableId="928193560">
    <w:abstractNumId w:val="175"/>
  </w:num>
  <w:num w:numId="180" w16cid:durableId="1533763823">
    <w:abstractNumId w:val="242"/>
  </w:num>
  <w:num w:numId="181" w16cid:durableId="1874227960">
    <w:abstractNumId w:val="243"/>
  </w:num>
  <w:num w:numId="182" w16cid:durableId="1375690708">
    <w:abstractNumId w:val="239"/>
  </w:num>
  <w:num w:numId="183" w16cid:durableId="951207809">
    <w:abstractNumId w:val="46"/>
  </w:num>
  <w:num w:numId="184" w16cid:durableId="1429424738">
    <w:abstractNumId w:val="81"/>
  </w:num>
  <w:num w:numId="185" w16cid:durableId="569539215">
    <w:abstractNumId w:val="193"/>
  </w:num>
  <w:num w:numId="186" w16cid:durableId="52895352">
    <w:abstractNumId w:val="30"/>
  </w:num>
  <w:num w:numId="187" w16cid:durableId="1834682655">
    <w:abstractNumId w:val="50"/>
  </w:num>
  <w:num w:numId="188" w16cid:durableId="743603713">
    <w:abstractNumId w:val="236"/>
  </w:num>
  <w:num w:numId="189" w16cid:durableId="822086160">
    <w:abstractNumId w:val="7"/>
  </w:num>
  <w:num w:numId="190" w16cid:durableId="1468089256">
    <w:abstractNumId w:val="59"/>
  </w:num>
  <w:num w:numId="191" w16cid:durableId="75905028">
    <w:abstractNumId w:val="129"/>
  </w:num>
  <w:num w:numId="192" w16cid:durableId="925846299">
    <w:abstractNumId w:val="231"/>
  </w:num>
  <w:num w:numId="193" w16cid:durableId="745612253">
    <w:abstractNumId w:val="54"/>
  </w:num>
  <w:num w:numId="194" w16cid:durableId="845633625">
    <w:abstractNumId w:val="162"/>
  </w:num>
  <w:num w:numId="195" w16cid:durableId="1539853657">
    <w:abstractNumId w:val="64"/>
  </w:num>
  <w:num w:numId="196" w16cid:durableId="1436363440">
    <w:abstractNumId w:val="187"/>
  </w:num>
  <w:num w:numId="197" w16cid:durableId="260376650">
    <w:abstractNumId w:val="44"/>
  </w:num>
  <w:num w:numId="198" w16cid:durableId="197281359">
    <w:abstractNumId w:val="35"/>
  </w:num>
  <w:num w:numId="199" w16cid:durableId="358047522">
    <w:abstractNumId w:val="241"/>
  </w:num>
  <w:num w:numId="200" w16cid:durableId="1260405200">
    <w:abstractNumId w:val="252"/>
  </w:num>
  <w:num w:numId="201" w16cid:durableId="850681730">
    <w:abstractNumId w:val="186"/>
  </w:num>
  <w:num w:numId="202" w16cid:durableId="669453482">
    <w:abstractNumId w:val="246"/>
  </w:num>
  <w:num w:numId="203" w16cid:durableId="1986931466">
    <w:abstractNumId w:val="201"/>
  </w:num>
  <w:num w:numId="204" w16cid:durableId="1974943797">
    <w:abstractNumId w:val="258"/>
  </w:num>
  <w:num w:numId="205" w16cid:durableId="638850190">
    <w:abstractNumId w:val="212"/>
  </w:num>
  <w:num w:numId="206" w16cid:durableId="578516738">
    <w:abstractNumId w:val="183"/>
  </w:num>
  <w:num w:numId="207" w16cid:durableId="1537739563">
    <w:abstractNumId w:val="137"/>
  </w:num>
  <w:num w:numId="208" w16cid:durableId="1013073512">
    <w:abstractNumId w:val="174"/>
  </w:num>
  <w:num w:numId="209" w16cid:durableId="1018461637">
    <w:abstractNumId w:val="220"/>
  </w:num>
  <w:num w:numId="210" w16cid:durableId="1298952180">
    <w:abstractNumId w:val="67"/>
  </w:num>
  <w:num w:numId="211" w16cid:durableId="2000228125">
    <w:abstractNumId w:val="96"/>
  </w:num>
  <w:num w:numId="212" w16cid:durableId="37903829">
    <w:abstractNumId w:val="112"/>
  </w:num>
  <w:num w:numId="213" w16cid:durableId="1147816284">
    <w:abstractNumId w:val="173"/>
  </w:num>
  <w:num w:numId="214" w16cid:durableId="1193349922">
    <w:abstractNumId w:val="151"/>
  </w:num>
  <w:num w:numId="215" w16cid:durableId="872310636">
    <w:abstractNumId w:val="230"/>
  </w:num>
  <w:num w:numId="216" w16cid:durableId="1516460091">
    <w:abstractNumId w:val="53"/>
  </w:num>
  <w:num w:numId="217" w16cid:durableId="1283685982">
    <w:abstractNumId w:val="69"/>
  </w:num>
  <w:num w:numId="218" w16cid:durableId="1167327557">
    <w:abstractNumId w:val="55"/>
  </w:num>
  <w:num w:numId="219" w16cid:durableId="1703899017">
    <w:abstractNumId w:val="134"/>
  </w:num>
  <w:num w:numId="220" w16cid:durableId="206526603">
    <w:abstractNumId w:val="87"/>
  </w:num>
  <w:num w:numId="221" w16cid:durableId="1522091388">
    <w:abstractNumId w:val="0"/>
  </w:num>
  <w:num w:numId="222" w16cid:durableId="1911964930">
    <w:abstractNumId w:val="113"/>
  </w:num>
  <w:num w:numId="223" w16cid:durableId="2007442400">
    <w:abstractNumId w:val="76"/>
  </w:num>
  <w:num w:numId="224" w16cid:durableId="1736784221">
    <w:abstractNumId w:val="222"/>
  </w:num>
  <w:num w:numId="225" w16cid:durableId="643895911">
    <w:abstractNumId w:val="28"/>
  </w:num>
  <w:num w:numId="226" w16cid:durableId="175727827">
    <w:abstractNumId w:val="197"/>
  </w:num>
  <w:num w:numId="227" w16cid:durableId="1363626583">
    <w:abstractNumId w:val="249"/>
  </w:num>
  <w:num w:numId="228" w16cid:durableId="183447214">
    <w:abstractNumId w:val="14"/>
  </w:num>
  <w:num w:numId="229" w16cid:durableId="714932397">
    <w:abstractNumId w:val="61"/>
  </w:num>
  <w:num w:numId="230" w16cid:durableId="442308156">
    <w:abstractNumId w:val="39"/>
  </w:num>
  <w:num w:numId="231" w16cid:durableId="1158886083">
    <w:abstractNumId w:val="148"/>
  </w:num>
  <w:num w:numId="232" w16cid:durableId="1480147076">
    <w:abstractNumId w:val="191"/>
  </w:num>
  <w:num w:numId="233" w16cid:durableId="1365400378">
    <w:abstractNumId w:val="234"/>
  </w:num>
  <w:num w:numId="234" w16cid:durableId="1744840592">
    <w:abstractNumId w:val="2"/>
  </w:num>
  <w:num w:numId="235" w16cid:durableId="247006153">
    <w:abstractNumId w:val="227"/>
  </w:num>
  <w:num w:numId="236" w16cid:durableId="94903234">
    <w:abstractNumId w:val="114"/>
  </w:num>
  <w:num w:numId="237" w16cid:durableId="943611481">
    <w:abstractNumId w:val="267"/>
  </w:num>
  <w:num w:numId="238" w16cid:durableId="2043359411">
    <w:abstractNumId w:val="266"/>
  </w:num>
  <w:num w:numId="239" w16cid:durableId="123888197">
    <w:abstractNumId w:val="182"/>
  </w:num>
  <w:num w:numId="240" w16cid:durableId="1690402436">
    <w:abstractNumId w:val="154"/>
  </w:num>
  <w:num w:numId="241" w16cid:durableId="1020426477">
    <w:abstractNumId w:val="259"/>
  </w:num>
  <w:num w:numId="242" w16cid:durableId="483277005">
    <w:abstractNumId w:val="255"/>
  </w:num>
  <w:num w:numId="243" w16cid:durableId="249629619">
    <w:abstractNumId w:val="232"/>
  </w:num>
  <w:num w:numId="244" w16cid:durableId="1408265687">
    <w:abstractNumId w:val="167"/>
  </w:num>
  <w:num w:numId="245" w16cid:durableId="1291284462">
    <w:abstractNumId w:val="179"/>
  </w:num>
  <w:num w:numId="246" w16cid:durableId="175929190">
    <w:abstractNumId w:val="100"/>
  </w:num>
  <w:num w:numId="247" w16cid:durableId="1605721233">
    <w:abstractNumId w:val="84"/>
  </w:num>
  <w:num w:numId="248" w16cid:durableId="452990988">
    <w:abstractNumId w:val="272"/>
  </w:num>
  <w:num w:numId="249" w16cid:durableId="483591463">
    <w:abstractNumId w:val="128"/>
  </w:num>
  <w:num w:numId="250" w16cid:durableId="1129124294">
    <w:abstractNumId w:val="99"/>
  </w:num>
  <w:num w:numId="251" w16cid:durableId="1913736956">
    <w:abstractNumId w:val="65"/>
  </w:num>
  <w:num w:numId="252" w16cid:durableId="400252105">
    <w:abstractNumId w:val="8"/>
  </w:num>
  <w:num w:numId="253" w16cid:durableId="1594969362">
    <w:abstractNumId w:val="150"/>
  </w:num>
  <w:num w:numId="254" w16cid:durableId="1242713532">
    <w:abstractNumId w:val="214"/>
  </w:num>
  <w:num w:numId="255" w16cid:durableId="1897159570">
    <w:abstractNumId w:val="217"/>
  </w:num>
  <w:num w:numId="256" w16cid:durableId="1835340082">
    <w:abstractNumId w:val="75"/>
  </w:num>
  <w:num w:numId="257" w16cid:durableId="2115859298">
    <w:abstractNumId w:val="33"/>
  </w:num>
  <w:num w:numId="258" w16cid:durableId="1770854214">
    <w:abstractNumId w:val="198"/>
  </w:num>
  <w:num w:numId="259" w16cid:durableId="718238161">
    <w:abstractNumId w:val="103"/>
  </w:num>
  <w:num w:numId="260" w16cid:durableId="611740437">
    <w:abstractNumId w:val="140"/>
  </w:num>
  <w:num w:numId="261" w16cid:durableId="1736127586">
    <w:abstractNumId w:val="250"/>
  </w:num>
  <w:num w:numId="262" w16cid:durableId="639968287">
    <w:abstractNumId w:val="124"/>
  </w:num>
  <w:num w:numId="263" w16cid:durableId="959533718">
    <w:abstractNumId w:val="181"/>
  </w:num>
  <w:num w:numId="264" w16cid:durableId="1386414973">
    <w:abstractNumId w:val="149"/>
  </w:num>
  <w:num w:numId="265" w16cid:durableId="1983580791">
    <w:abstractNumId w:val="6"/>
  </w:num>
  <w:num w:numId="266" w16cid:durableId="1028336662">
    <w:abstractNumId w:val="16"/>
  </w:num>
  <w:num w:numId="267" w16cid:durableId="1220705520">
    <w:abstractNumId w:val="240"/>
  </w:num>
  <w:num w:numId="268" w16cid:durableId="1322155663">
    <w:abstractNumId w:val="139"/>
  </w:num>
  <w:num w:numId="269" w16cid:durableId="1868252329">
    <w:abstractNumId w:val="38"/>
  </w:num>
  <w:num w:numId="270" w16cid:durableId="1244219230">
    <w:abstractNumId w:val="25"/>
  </w:num>
  <w:num w:numId="271" w16cid:durableId="2102532128">
    <w:abstractNumId w:val="238"/>
  </w:num>
  <w:num w:numId="272" w16cid:durableId="850493280">
    <w:abstractNumId w:val="89"/>
  </w:num>
  <w:num w:numId="273" w16cid:durableId="1652711009">
    <w:abstractNumId w:val="253"/>
  </w:num>
  <w:num w:numId="274" w16cid:durableId="1572695350">
    <w:abstractNumId w:val="262"/>
  </w:num>
  <w:num w:numId="275" w16cid:durableId="796337147">
    <w:abstractNumId w:val="19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B46"/>
    <w:rsid w:val="00003A5E"/>
    <w:rsid w:val="0002528B"/>
    <w:rsid w:val="00040507"/>
    <w:rsid w:val="0004265F"/>
    <w:rsid w:val="000A11E2"/>
    <w:rsid w:val="000C539C"/>
    <w:rsid w:val="000D37B8"/>
    <w:rsid w:val="00121E37"/>
    <w:rsid w:val="00192928"/>
    <w:rsid w:val="001B4263"/>
    <w:rsid w:val="001B6123"/>
    <w:rsid w:val="001D7612"/>
    <w:rsid w:val="001D77CD"/>
    <w:rsid w:val="001F2777"/>
    <w:rsid w:val="0021149E"/>
    <w:rsid w:val="002B687B"/>
    <w:rsid w:val="002C1434"/>
    <w:rsid w:val="002D5CCE"/>
    <w:rsid w:val="003070FD"/>
    <w:rsid w:val="00382DA7"/>
    <w:rsid w:val="003B1F5B"/>
    <w:rsid w:val="004109AB"/>
    <w:rsid w:val="00442D82"/>
    <w:rsid w:val="00462DD4"/>
    <w:rsid w:val="004733DF"/>
    <w:rsid w:val="004A1059"/>
    <w:rsid w:val="004D7B46"/>
    <w:rsid w:val="004E2D8B"/>
    <w:rsid w:val="00535FC3"/>
    <w:rsid w:val="005740C3"/>
    <w:rsid w:val="00591267"/>
    <w:rsid w:val="00600245"/>
    <w:rsid w:val="006356D7"/>
    <w:rsid w:val="00663A91"/>
    <w:rsid w:val="00664714"/>
    <w:rsid w:val="00674A68"/>
    <w:rsid w:val="006A32D2"/>
    <w:rsid w:val="006B29B8"/>
    <w:rsid w:val="006C0B14"/>
    <w:rsid w:val="006E276A"/>
    <w:rsid w:val="00724C5C"/>
    <w:rsid w:val="007508BC"/>
    <w:rsid w:val="00784B1F"/>
    <w:rsid w:val="007A5B18"/>
    <w:rsid w:val="007A676D"/>
    <w:rsid w:val="007C3AB8"/>
    <w:rsid w:val="007D483E"/>
    <w:rsid w:val="007E5385"/>
    <w:rsid w:val="007F018E"/>
    <w:rsid w:val="0080749F"/>
    <w:rsid w:val="0080780C"/>
    <w:rsid w:val="008975A2"/>
    <w:rsid w:val="008D4D0F"/>
    <w:rsid w:val="008D4E7F"/>
    <w:rsid w:val="008E0C8E"/>
    <w:rsid w:val="0097589A"/>
    <w:rsid w:val="00991DAD"/>
    <w:rsid w:val="009E5A1A"/>
    <w:rsid w:val="00A01072"/>
    <w:rsid w:val="00A06964"/>
    <w:rsid w:val="00A13004"/>
    <w:rsid w:val="00A34B87"/>
    <w:rsid w:val="00A62DD4"/>
    <w:rsid w:val="00A726B3"/>
    <w:rsid w:val="00A77609"/>
    <w:rsid w:val="00A91E0F"/>
    <w:rsid w:val="00AE5998"/>
    <w:rsid w:val="00AF00BC"/>
    <w:rsid w:val="00AF5E3F"/>
    <w:rsid w:val="00B11D08"/>
    <w:rsid w:val="00B456E5"/>
    <w:rsid w:val="00B7769E"/>
    <w:rsid w:val="00BD2CEA"/>
    <w:rsid w:val="00C01F9D"/>
    <w:rsid w:val="00C275A6"/>
    <w:rsid w:val="00C83FAE"/>
    <w:rsid w:val="00CC6B96"/>
    <w:rsid w:val="00CC6BFE"/>
    <w:rsid w:val="00D3396C"/>
    <w:rsid w:val="00D60D5C"/>
    <w:rsid w:val="00D87DB3"/>
    <w:rsid w:val="00DD4A70"/>
    <w:rsid w:val="00DE5990"/>
    <w:rsid w:val="00E1788D"/>
    <w:rsid w:val="00E20B02"/>
    <w:rsid w:val="00E77EC2"/>
    <w:rsid w:val="00EF5DA4"/>
    <w:rsid w:val="00F24BDE"/>
    <w:rsid w:val="00F6229C"/>
    <w:rsid w:val="00F7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0160"/>
  <w15:chartTrackingRefBased/>
  <w15:docId w15:val="{61F73EE9-0980-4D62-A9DB-4B658C8C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B18"/>
    <w:pPr>
      <w:spacing w:after="0" w:line="276" w:lineRule="auto"/>
    </w:pPr>
    <w:rPr>
      <w:rFonts w:ascii="Open Sans" w:eastAsia="Open Sans" w:hAnsi="Open Sans" w:cs="Open Sans"/>
      <w:kern w:val="0"/>
      <w:lang w:val="es" w:eastAsia="es-E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D7B4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5A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75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4D7B46"/>
    <w:pPr>
      <w:keepNext/>
      <w:keepLines/>
      <w:spacing w:after="60"/>
      <w:jc w:val="center"/>
    </w:pPr>
    <w:rPr>
      <w:sz w:val="46"/>
      <w:szCs w:val="46"/>
    </w:rPr>
  </w:style>
  <w:style w:type="character" w:customStyle="1" w:styleId="TtuloCar">
    <w:name w:val="Título Car"/>
    <w:basedOn w:val="Fuentedeprrafopredeter"/>
    <w:link w:val="Ttulo"/>
    <w:uiPriority w:val="10"/>
    <w:rsid w:val="004D7B46"/>
    <w:rPr>
      <w:rFonts w:ascii="Open Sans" w:eastAsia="Open Sans" w:hAnsi="Open Sans" w:cs="Open Sans"/>
      <w:kern w:val="0"/>
      <w:sz w:val="46"/>
      <w:szCs w:val="46"/>
      <w:lang w:val="es" w:eastAsia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4D7B46"/>
    <w:rPr>
      <w:rFonts w:ascii="Open Sans" w:eastAsia="Open Sans" w:hAnsi="Open Sans" w:cs="Open Sans"/>
      <w:kern w:val="0"/>
      <w:sz w:val="32"/>
      <w:szCs w:val="32"/>
      <w:lang w:val="es" w:eastAsia="es-ES"/>
      <w14:ligatures w14:val="none"/>
    </w:rPr>
  </w:style>
  <w:style w:type="paragraph" w:styleId="Sinespaciado">
    <w:name w:val="No Spacing"/>
    <w:uiPriority w:val="1"/>
    <w:qFormat/>
    <w:rsid w:val="004D7B46"/>
    <w:pPr>
      <w:spacing w:after="0" w:line="240" w:lineRule="auto"/>
    </w:pPr>
    <w:rPr>
      <w:rFonts w:ascii="Open Sans" w:eastAsia="Open Sans" w:hAnsi="Open Sans" w:cs="Open Sans"/>
      <w:kern w:val="0"/>
      <w:lang w:val="es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6471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64714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75A2"/>
    <w:rPr>
      <w:rFonts w:asciiTheme="majorHAnsi" w:eastAsiaTheme="majorEastAsia" w:hAnsiTheme="majorHAnsi" w:cstheme="majorBidi"/>
      <w:color w:val="1F3763" w:themeColor="accent1" w:themeShade="7F"/>
      <w:kern w:val="0"/>
      <w:lang w:val="es" w:eastAsia="es-ES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A34B87"/>
    <w:rPr>
      <w:color w:val="954F72" w:themeColor="followedHyperlink"/>
      <w:u w:val="single"/>
    </w:rPr>
  </w:style>
  <w:style w:type="paragraph" w:customStyle="1" w:styleId="21">
    <w:name w:val="2.1"/>
    <w:basedOn w:val="Ttulo2"/>
    <w:qFormat/>
    <w:rsid w:val="003070FD"/>
    <w:pPr>
      <w:keepNext w:val="0"/>
      <w:keepLines w:val="0"/>
      <w:shd w:val="clear" w:color="auto" w:fill="7BDCB6"/>
      <w:spacing w:after="80"/>
    </w:pPr>
    <w:rPr>
      <w:b/>
      <w:sz w:val="28"/>
    </w:rPr>
  </w:style>
  <w:style w:type="paragraph" w:customStyle="1" w:styleId="actividades">
    <w:name w:val="actividades"/>
    <w:basedOn w:val="Normal"/>
    <w:qFormat/>
    <w:rsid w:val="003070FD"/>
    <w:pPr>
      <w:shd w:val="clear" w:color="auto" w:fill="B85656"/>
    </w:pPr>
    <w:rPr>
      <w:b/>
      <w:bCs/>
      <w:color w:val="FFFFFF" w:themeColor="background1"/>
      <w:sz w:val="20"/>
      <w:szCs w:val="20"/>
    </w:rPr>
  </w:style>
  <w:style w:type="paragraph" w:customStyle="1" w:styleId="22">
    <w:name w:val="2.2"/>
    <w:basedOn w:val="Ttulo2"/>
    <w:qFormat/>
    <w:rsid w:val="002B687B"/>
    <w:pPr>
      <w:keepNext w:val="0"/>
      <w:keepLines w:val="0"/>
      <w:shd w:val="clear" w:color="auto" w:fill="99E3A4"/>
      <w:spacing w:after="80"/>
    </w:pPr>
    <w:rPr>
      <w:b/>
      <w:sz w:val="28"/>
      <w:szCs w:val="28"/>
    </w:rPr>
  </w:style>
  <w:style w:type="paragraph" w:customStyle="1" w:styleId="25">
    <w:name w:val="2.5"/>
    <w:basedOn w:val="Ttulo2"/>
    <w:qFormat/>
    <w:rsid w:val="002B687B"/>
    <w:pPr>
      <w:keepNext w:val="0"/>
      <w:keepLines w:val="0"/>
      <w:shd w:val="clear" w:color="auto" w:fill="FFDE82"/>
      <w:spacing w:after="80"/>
    </w:pPr>
    <w:rPr>
      <w:b/>
      <w:sz w:val="28"/>
      <w:szCs w:val="28"/>
    </w:rPr>
  </w:style>
  <w:style w:type="paragraph" w:customStyle="1" w:styleId="24">
    <w:name w:val="2.4"/>
    <w:basedOn w:val="Ttulo2"/>
    <w:qFormat/>
    <w:rsid w:val="002B687B"/>
    <w:pPr>
      <w:keepNext w:val="0"/>
      <w:keepLines w:val="0"/>
      <w:shd w:val="clear" w:color="auto" w:fill="E2E986"/>
      <w:spacing w:after="80"/>
    </w:pPr>
    <w:rPr>
      <w:b/>
      <w:sz w:val="28"/>
      <w:szCs w:val="28"/>
    </w:rPr>
  </w:style>
  <w:style w:type="paragraph" w:customStyle="1" w:styleId="23">
    <w:name w:val="2.3"/>
    <w:basedOn w:val="Ttulo2"/>
    <w:qFormat/>
    <w:rsid w:val="002B687B"/>
    <w:pPr>
      <w:keepNext w:val="0"/>
      <w:keepLines w:val="0"/>
      <w:shd w:val="clear" w:color="auto" w:fill="BCE793"/>
      <w:spacing w:after="80"/>
    </w:pPr>
    <w:rPr>
      <w:b/>
      <w:sz w:val="28"/>
      <w:szCs w:val="28"/>
    </w:rPr>
  </w:style>
  <w:style w:type="paragraph" w:customStyle="1" w:styleId="26">
    <w:name w:val="2.6"/>
    <w:basedOn w:val="Ttulo2"/>
    <w:qFormat/>
    <w:rsid w:val="007A676D"/>
    <w:pPr>
      <w:keepNext w:val="0"/>
      <w:keepLines w:val="0"/>
      <w:shd w:val="clear" w:color="auto" w:fill="FCD189"/>
      <w:spacing w:after="80"/>
    </w:pPr>
    <w:rPr>
      <w:b/>
      <w:sz w:val="28"/>
      <w:szCs w:val="28"/>
    </w:rPr>
  </w:style>
  <w:style w:type="paragraph" w:customStyle="1" w:styleId="27">
    <w:name w:val="2.7"/>
    <w:basedOn w:val="Ttulo2"/>
    <w:qFormat/>
    <w:rsid w:val="007A676D"/>
    <w:pPr>
      <w:keepNext w:val="0"/>
      <w:keepLines w:val="0"/>
      <w:shd w:val="clear" w:color="auto" w:fill="FFC7A0"/>
      <w:spacing w:after="80"/>
    </w:pPr>
    <w:rPr>
      <w:b/>
      <w:sz w:val="28"/>
      <w:szCs w:val="28"/>
    </w:rPr>
  </w:style>
  <w:style w:type="paragraph" w:styleId="Prrafodelista">
    <w:name w:val="List Paragraph"/>
    <w:basedOn w:val="Normal"/>
    <w:uiPriority w:val="34"/>
    <w:qFormat/>
    <w:rsid w:val="004A1059"/>
    <w:pPr>
      <w:ind w:left="720"/>
      <w:contextualSpacing/>
    </w:pPr>
    <w:rPr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5A1A"/>
    <w:rPr>
      <w:rFonts w:asciiTheme="majorHAnsi" w:eastAsiaTheme="majorEastAsia" w:hAnsiTheme="majorHAnsi" w:cstheme="majorBidi"/>
      <w:color w:val="2F5496" w:themeColor="accent1" w:themeShade="BF"/>
      <w:kern w:val="0"/>
      <w:lang w:val="es" w:eastAsia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C14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https://blr.larioja.org/" TargetMode="External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hyperlink" Target="https://www.cultura.gob.es/mnromano/home.html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bibliotecavirtual.larioja.org/bvrioja/es/inicio/inicio.do" TargetMode="External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s://www.cultura.gob.es/cultura/areas/museos/mc/bimus/quienes-somos.html" TargetMode="External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hyperlink" Target="https://hispanapro.cultura.gob.es/rea19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Cuaderno-digital-REA19.-Argonautas-virtuales-</Template>
  <TotalTime>7</TotalTime>
  <Pages>9</Pages>
  <Words>1912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González Contreras, Sara</cp:lastModifiedBy>
  <cp:revision>3</cp:revision>
  <dcterms:created xsi:type="dcterms:W3CDTF">2025-02-06T13:13:00Z</dcterms:created>
  <dcterms:modified xsi:type="dcterms:W3CDTF">2025-02-06T13:20:00Z</dcterms:modified>
</cp:coreProperties>
</file>