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007CF" w14:textId="77777777" w:rsidR="00B456E5" w:rsidRPr="00B456E5" w:rsidRDefault="00B456E5" w:rsidP="00B456E5">
      <w:pPr>
        <w:jc w:val="center"/>
        <w:rPr>
          <w:color w:val="FF0000"/>
        </w:rPr>
      </w:pPr>
      <w:r w:rsidRPr="00B456E5">
        <w:rPr>
          <w:noProof/>
          <w:color w:val="FF0000"/>
        </w:rPr>
        <w:drawing>
          <wp:inline distT="114300" distB="114300" distL="114300" distR="114300" wp14:anchorId="2E3BDDDD" wp14:editId="432F393B">
            <wp:extent cx="5943600" cy="952500"/>
            <wp:effectExtent l="0" t="0" r="0" b="0"/>
            <wp:docPr id="11" name="image11.pn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1" name="image11.png" descr="Texto&#10;&#10;El contenido generado por IA puede ser incorrecto."/>
                    <pic:cNvPicPr preferRelativeResize="0"/>
                  </pic:nvPicPr>
                  <pic:blipFill>
                    <a:blip r:embed="rId5"/>
                    <a:srcRect/>
                    <a:stretch>
                      <a:fillRect/>
                    </a:stretch>
                  </pic:blipFill>
                  <pic:spPr>
                    <a:xfrm>
                      <a:off x="0" y="0"/>
                      <a:ext cx="5943600" cy="952500"/>
                    </a:xfrm>
                    <a:prstGeom prst="rect">
                      <a:avLst/>
                    </a:prstGeom>
                    <a:ln/>
                  </pic:spPr>
                </pic:pic>
              </a:graphicData>
            </a:graphic>
          </wp:inline>
        </w:drawing>
      </w:r>
    </w:p>
    <w:p w14:paraId="337833DE" w14:textId="77777777" w:rsidR="00B456E5" w:rsidRPr="00B456E5" w:rsidRDefault="00B456E5" w:rsidP="00B456E5">
      <w:pPr>
        <w:jc w:val="center"/>
        <w:rPr>
          <w:color w:val="FF0000"/>
        </w:rPr>
      </w:pPr>
      <w:r w:rsidRPr="00B456E5">
        <w:rPr>
          <w:color w:val="FF0000"/>
        </w:rPr>
        <w:t>[Antes de nada, para editarlo, descárgalo y cópialo en la carpeta de ‘Prácticas’]</w:t>
      </w:r>
    </w:p>
    <w:p w14:paraId="256A9C4F" w14:textId="77777777" w:rsidR="00B456E5" w:rsidRPr="00B456E5" w:rsidRDefault="00B456E5" w:rsidP="00B456E5">
      <w:pPr>
        <w:rPr>
          <w:color w:val="FF0000"/>
        </w:rPr>
      </w:pPr>
    </w:p>
    <w:p w14:paraId="05FB49CF" w14:textId="77777777" w:rsidR="00B456E5" w:rsidRPr="00B456E5" w:rsidRDefault="00B456E5" w:rsidP="00B456E5">
      <w:pPr>
        <w:pStyle w:val="Ttulo"/>
        <w:spacing w:after="0" w:line="360" w:lineRule="auto"/>
        <w:rPr>
          <w:sz w:val="40"/>
          <w:szCs w:val="40"/>
        </w:rPr>
      </w:pPr>
      <w:bookmarkStart w:id="0" w:name="_heading=h.gjdgxs" w:colFirst="0" w:colLast="0"/>
      <w:bookmarkEnd w:id="0"/>
      <w:r w:rsidRPr="00B456E5">
        <w:rPr>
          <w:sz w:val="40"/>
          <w:szCs w:val="40"/>
        </w:rPr>
        <w:t xml:space="preserve">Cuaderno digital REA14. </w:t>
      </w:r>
      <w:proofErr w:type="spellStart"/>
      <w:r w:rsidRPr="00B456E5">
        <w:rPr>
          <w:sz w:val="40"/>
          <w:szCs w:val="40"/>
        </w:rPr>
        <w:t>Gigantinos</w:t>
      </w:r>
      <w:proofErr w:type="spellEnd"/>
      <w:r w:rsidRPr="00B456E5">
        <w:rPr>
          <w:sz w:val="40"/>
          <w:szCs w:val="40"/>
        </w:rPr>
        <w:t xml:space="preserve"> y </w:t>
      </w:r>
      <w:proofErr w:type="spellStart"/>
      <w:r w:rsidRPr="00B456E5">
        <w:rPr>
          <w:sz w:val="40"/>
          <w:szCs w:val="40"/>
        </w:rPr>
        <w:t>molinantes</w:t>
      </w:r>
      <w:proofErr w:type="spellEnd"/>
    </w:p>
    <w:p w14:paraId="144B4C24" w14:textId="77777777" w:rsidR="00B456E5" w:rsidRPr="00B456E5" w:rsidRDefault="00B456E5" w:rsidP="00B456E5">
      <w:r w:rsidRPr="00B456E5">
        <w:t xml:space="preserve">Corresponde a la </w:t>
      </w:r>
      <w:hyperlink r:id="rId6">
        <w:r w:rsidRPr="00B456E5">
          <w:rPr>
            <w:color w:val="1155CC"/>
            <w:u w:val="single"/>
          </w:rPr>
          <w:t>página web en HispanaPRO de este recurso educativo abierto</w:t>
        </w:r>
      </w:hyperlink>
      <w:r w:rsidRPr="00B456E5">
        <w:t xml:space="preserve"> y recoge las respuestas a las Actividades que allí se indican.</w:t>
      </w:r>
    </w:p>
    <w:p w14:paraId="27B4AE90" w14:textId="77777777" w:rsidR="00B456E5" w:rsidRPr="00B456E5" w:rsidRDefault="00B456E5" w:rsidP="00B456E5"/>
    <w:p w14:paraId="5999879A" w14:textId="77777777" w:rsidR="00B456E5" w:rsidRPr="00B456E5" w:rsidRDefault="00B456E5" w:rsidP="00B456E5">
      <w:r w:rsidRPr="00B456E5">
        <w:t>ESTE CUADERNO ES ELABORADO POR:</w:t>
      </w:r>
    </w:p>
    <w:p w14:paraId="71F40F1C" w14:textId="77777777" w:rsidR="00B456E5" w:rsidRPr="00B456E5" w:rsidRDefault="00B456E5" w:rsidP="00B456E5">
      <w:r w:rsidRPr="00B456E5">
        <w:t xml:space="preserve">DATOS DEL CENTRO EDUCATIVO: </w:t>
      </w:r>
    </w:p>
    <w:p w14:paraId="3AF4A227" w14:textId="77777777" w:rsidR="00B456E5" w:rsidRPr="00B456E5" w:rsidRDefault="00B456E5" w:rsidP="00B456E5">
      <w:r w:rsidRPr="00B456E5">
        <w:t>FECHA:</w:t>
      </w:r>
    </w:p>
    <w:p w14:paraId="55FD8B1B" w14:textId="77777777" w:rsidR="00B456E5" w:rsidRPr="00B456E5" w:rsidRDefault="00B456E5" w:rsidP="00B456E5"/>
    <w:p w14:paraId="7ACE7BF2" w14:textId="77777777" w:rsidR="00B456E5" w:rsidRPr="00B456E5" w:rsidRDefault="00B456E5" w:rsidP="00B456E5">
      <w:pPr>
        <w:pStyle w:val="Ttulo2"/>
        <w:keepNext w:val="0"/>
        <w:keepLines w:val="0"/>
        <w:spacing w:before="0" w:after="0"/>
        <w:jc w:val="center"/>
        <w:rPr>
          <w:b/>
          <w:sz w:val="34"/>
          <w:szCs w:val="34"/>
        </w:rPr>
      </w:pPr>
      <w:bookmarkStart w:id="1" w:name="_heading=h.30j0zll" w:colFirst="0" w:colLast="0"/>
      <w:bookmarkEnd w:id="1"/>
      <w:r w:rsidRPr="00B456E5">
        <w:rPr>
          <w:b/>
          <w:sz w:val="34"/>
          <w:szCs w:val="34"/>
        </w:rPr>
        <w:t>2. ACTIVIDADES</w:t>
      </w:r>
    </w:p>
    <w:p w14:paraId="396131C6" w14:textId="77777777" w:rsidR="00B456E5" w:rsidRPr="00B456E5" w:rsidRDefault="00B456E5" w:rsidP="00B456E5">
      <w:pPr>
        <w:pStyle w:val="21"/>
      </w:pPr>
      <w:bookmarkStart w:id="2" w:name="_heading=h.1fob9te" w:colFirst="0" w:colLast="0"/>
      <w:bookmarkEnd w:id="2"/>
      <w:r w:rsidRPr="00B456E5">
        <w:t>2.1. MOTIVAR</w:t>
      </w:r>
    </w:p>
    <w:p w14:paraId="46A7DFD5" w14:textId="77777777" w:rsidR="00B456E5" w:rsidRDefault="00B456E5" w:rsidP="00B456E5"/>
    <w:p w14:paraId="68C30CA1" w14:textId="5FBECA0A" w:rsidR="00B456E5" w:rsidRDefault="00B456E5" w:rsidP="00B456E5">
      <w:pPr>
        <w:pStyle w:val="actividades"/>
      </w:pPr>
      <w:r>
        <w:t>Actividad REA14.2.1.1. ¿Sabéis que no tenemos ni idea de cómo era Cervantes físicamente?</w:t>
      </w:r>
    </w:p>
    <w:p w14:paraId="2A5F7DC8" w14:textId="77777777" w:rsidR="00B456E5" w:rsidRDefault="00B456E5" w:rsidP="00B456E5"/>
    <w:p w14:paraId="26B4A2CB" w14:textId="1DC85B33" w:rsidR="00B456E5" w:rsidRPr="00B456E5" w:rsidRDefault="00B456E5" w:rsidP="00B456E5">
      <w:r w:rsidRPr="00B456E5">
        <w:rPr>
          <w:b/>
          <w:bCs/>
        </w:rPr>
        <w:t>Tarea 14.2.1.1.</w:t>
      </w:r>
      <w:r w:rsidRPr="00B456E5">
        <w:t xml:space="preserve"> Ahora, leed con atención la descripción verbal que Cervantes nos dejó sobre sí mismo en el prólogo de las </w:t>
      </w:r>
      <w:r w:rsidRPr="00B456E5">
        <w:rPr>
          <w:i/>
        </w:rPr>
        <w:t>Novelas ejemplares</w:t>
      </w:r>
      <w:r w:rsidRPr="00B456E5">
        <w:t>:</w:t>
      </w:r>
    </w:p>
    <w:p w14:paraId="7AD603DC" w14:textId="77777777" w:rsidR="00B456E5" w:rsidRPr="00B456E5" w:rsidRDefault="00B456E5" w:rsidP="00B456E5"/>
    <w:p w14:paraId="7F5EFF03" w14:textId="77777777" w:rsidR="00B456E5" w:rsidRPr="00B456E5" w:rsidRDefault="00B456E5" w:rsidP="00B456E5">
      <w:r w:rsidRPr="00B456E5">
        <w:rPr>
          <w:b/>
          <w:bCs/>
        </w:rPr>
        <w:t>Tarea 14.2.1.2.</w:t>
      </w:r>
      <w:r w:rsidRPr="00B456E5">
        <w:t xml:space="preserve"> Inauguramos el Cuaderno digital.</w:t>
      </w:r>
    </w:p>
    <w:p w14:paraId="7A6A0C19" w14:textId="77777777" w:rsidR="00B456E5" w:rsidRPr="00B456E5" w:rsidRDefault="00B456E5" w:rsidP="00B456E5">
      <w:pPr>
        <w:numPr>
          <w:ilvl w:val="0"/>
          <w:numId w:val="194"/>
        </w:numPr>
      </w:pPr>
      <w:r w:rsidRPr="00B456E5">
        <w:t xml:space="preserve">Antes de nada, crea una carpeta local titulada </w:t>
      </w:r>
      <w:r w:rsidRPr="00B456E5">
        <w:rPr>
          <w:b/>
        </w:rPr>
        <w:t xml:space="preserve">Prácticas REA14. </w:t>
      </w:r>
      <w:proofErr w:type="spellStart"/>
      <w:r w:rsidRPr="00B456E5">
        <w:rPr>
          <w:b/>
        </w:rPr>
        <w:t>Gigantinos</w:t>
      </w:r>
      <w:proofErr w:type="spellEnd"/>
      <w:r w:rsidRPr="00B456E5">
        <w:rPr>
          <w:b/>
        </w:rPr>
        <w:t xml:space="preserve"> y </w:t>
      </w:r>
      <w:proofErr w:type="spellStart"/>
      <w:r w:rsidRPr="00B456E5">
        <w:rPr>
          <w:b/>
        </w:rPr>
        <w:t>molinantes</w:t>
      </w:r>
      <w:proofErr w:type="spellEnd"/>
      <w:r w:rsidRPr="00B456E5">
        <w:t xml:space="preserve"> para guardar documentos, audios, imágenes etc.</w:t>
      </w:r>
    </w:p>
    <w:p w14:paraId="515F1E95" w14:textId="77777777" w:rsidR="00B456E5" w:rsidRPr="00B456E5" w:rsidRDefault="00B456E5" w:rsidP="00B456E5">
      <w:pPr>
        <w:numPr>
          <w:ilvl w:val="0"/>
          <w:numId w:val="194"/>
        </w:numPr>
      </w:pPr>
      <w:r w:rsidRPr="00B456E5">
        <w:t xml:space="preserve">Descarga en ella esta plantilla para tu </w:t>
      </w:r>
      <w:r w:rsidRPr="00B456E5">
        <w:rPr>
          <w:b/>
        </w:rPr>
        <w:t xml:space="preserve">Cuaderno digital REA14. </w:t>
      </w:r>
      <w:proofErr w:type="spellStart"/>
      <w:r w:rsidRPr="00B456E5">
        <w:rPr>
          <w:b/>
        </w:rPr>
        <w:t>Gigantinos</w:t>
      </w:r>
      <w:proofErr w:type="spellEnd"/>
      <w:r w:rsidRPr="00B456E5">
        <w:rPr>
          <w:b/>
        </w:rPr>
        <w:t xml:space="preserve"> y </w:t>
      </w:r>
      <w:proofErr w:type="spellStart"/>
      <w:r w:rsidRPr="00B456E5">
        <w:rPr>
          <w:b/>
        </w:rPr>
        <w:t>molinantes</w:t>
      </w:r>
      <w:proofErr w:type="spellEnd"/>
      <w:r w:rsidRPr="00B456E5">
        <w:t xml:space="preserve">: puedes hacerlo en formato DOCX. Este será uno de los varios cuadernos que irán formando tu </w:t>
      </w:r>
      <w:r w:rsidRPr="00B456E5">
        <w:rPr>
          <w:b/>
        </w:rPr>
        <w:t>Portafolio digital</w:t>
      </w:r>
      <w:r w:rsidRPr="00B456E5">
        <w:t>. Renombra el fichero con las iniciales de tu nombre.</w:t>
      </w:r>
    </w:p>
    <w:p w14:paraId="49250B93" w14:textId="77777777" w:rsidR="00B456E5" w:rsidRPr="00B456E5" w:rsidRDefault="00B456E5" w:rsidP="00B456E5">
      <w:pPr>
        <w:numPr>
          <w:ilvl w:val="0"/>
          <w:numId w:val="194"/>
        </w:numPr>
      </w:pPr>
      <w:r w:rsidRPr="00B456E5">
        <w:lastRenderedPageBreak/>
        <w:t xml:space="preserve">Ahora, de manera individual, redactad una </w:t>
      </w:r>
      <w:r w:rsidRPr="00B456E5">
        <w:rPr>
          <w:b/>
        </w:rPr>
        <w:t>descripción de vosotros mismos</w:t>
      </w:r>
      <w:r w:rsidRPr="00B456E5">
        <w:t xml:space="preserve"> en el cuaderno digital, tanto física como de carácter, aunque nos interesa sobre todo la descripción externa para poder realizar después un esbozo de retrato. Tratad de que la extensión descriptiva sea similar a la que nos dejó Cervantes sobre sí mismo. Además, podéis inspiraros en su texto para atender tanto a) los aspectos físicos de vuestra persona, como b) los de carácter y c) los biográficos.</w:t>
      </w:r>
    </w:p>
    <w:p w14:paraId="2D39F140" w14:textId="77777777" w:rsidR="00B456E5" w:rsidRPr="00B456E5" w:rsidRDefault="00B456E5" w:rsidP="00B456E5"/>
    <w:p w14:paraId="5F8548BC" w14:textId="77777777" w:rsidR="00B456E5" w:rsidRPr="00B456E5" w:rsidRDefault="00B456E5" w:rsidP="00B456E5">
      <w:r w:rsidRPr="00B456E5">
        <w:rPr>
          <w:b/>
          <w:bCs/>
        </w:rPr>
        <w:t>Tarea 14.2.1.3.</w:t>
      </w:r>
      <w:r w:rsidRPr="00B456E5">
        <w:t xml:space="preserve"> Ahora, de manera individual, grabamos nuestra descripción:</w:t>
      </w:r>
    </w:p>
    <w:p w14:paraId="17442AD8" w14:textId="77777777" w:rsidR="00B456E5" w:rsidRPr="00B456E5" w:rsidRDefault="00B456E5" w:rsidP="00B456E5">
      <w:pPr>
        <w:numPr>
          <w:ilvl w:val="0"/>
          <w:numId w:val="189"/>
        </w:numPr>
      </w:pPr>
      <w:r w:rsidRPr="00B456E5">
        <w:t>Descarga e instala el programa multiplataforma</w:t>
      </w:r>
      <w:hyperlink r:id="rId7">
        <w:r w:rsidRPr="00B456E5">
          <w:t xml:space="preserve"> </w:t>
        </w:r>
      </w:hyperlink>
      <w:hyperlink r:id="rId8">
        <w:r w:rsidRPr="00B456E5">
          <w:rPr>
            <w:color w:val="1155CC"/>
            <w:u w:val="single"/>
          </w:rPr>
          <w:t>Audacity</w:t>
        </w:r>
      </w:hyperlink>
      <w:r w:rsidRPr="00B456E5">
        <w:t xml:space="preserve"> en tu ordenador.</w:t>
      </w:r>
    </w:p>
    <w:p w14:paraId="2D2C4C14" w14:textId="77777777" w:rsidR="00B456E5" w:rsidRPr="00B456E5" w:rsidRDefault="00B456E5" w:rsidP="00B456E5">
      <w:pPr>
        <w:numPr>
          <w:ilvl w:val="0"/>
          <w:numId w:val="189"/>
        </w:numPr>
      </w:pPr>
      <w:r w:rsidRPr="00B456E5">
        <w:t xml:space="preserve">Descarga e instala el </w:t>
      </w:r>
      <w:proofErr w:type="spellStart"/>
      <w:r w:rsidRPr="00B456E5">
        <w:rPr>
          <w:i/>
        </w:rPr>
        <w:t>plug</w:t>
      </w:r>
      <w:proofErr w:type="spellEnd"/>
      <w:r w:rsidRPr="00B456E5">
        <w:rPr>
          <w:i/>
        </w:rPr>
        <w:t>-in</w:t>
      </w:r>
      <w:r w:rsidRPr="00B456E5">
        <w:t xml:space="preserve"> que permite tratar con muchos tipos de archivo, el</w:t>
      </w:r>
      <w:hyperlink r:id="rId9">
        <w:r w:rsidRPr="00B456E5">
          <w:t xml:space="preserve"> </w:t>
        </w:r>
      </w:hyperlink>
      <w:hyperlink r:id="rId10">
        <w:proofErr w:type="spellStart"/>
        <w:r w:rsidRPr="00B456E5">
          <w:rPr>
            <w:color w:val="1155CC"/>
            <w:u w:val="single"/>
          </w:rPr>
          <w:t>FFmpeg</w:t>
        </w:r>
        <w:proofErr w:type="spellEnd"/>
        <w:r w:rsidRPr="00B456E5">
          <w:rPr>
            <w:color w:val="1155CC"/>
            <w:u w:val="single"/>
          </w:rPr>
          <w:t xml:space="preserve"> </w:t>
        </w:r>
        <w:proofErr w:type="spellStart"/>
        <w:r w:rsidRPr="00B456E5">
          <w:rPr>
            <w:color w:val="1155CC"/>
            <w:u w:val="single"/>
          </w:rPr>
          <w:t>library</w:t>
        </w:r>
        <w:proofErr w:type="spellEnd"/>
      </w:hyperlink>
      <w:r w:rsidRPr="00B456E5">
        <w:t>.</w:t>
      </w:r>
    </w:p>
    <w:p w14:paraId="176F6A2B" w14:textId="77777777" w:rsidR="00B456E5" w:rsidRPr="00B456E5" w:rsidRDefault="00B456E5" w:rsidP="00B456E5">
      <w:pPr>
        <w:numPr>
          <w:ilvl w:val="0"/>
          <w:numId w:val="189"/>
        </w:numPr>
      </w:pPr>
      <w:r w:rsidRPr="00B456E5">
        <w:t xml:space="preserve">Puedes crear un proyecto </w:t>
      </w:r>
      <w:r w:rsidRPr="00B456E5">
        <w:rPr>
          <w:i/>
        </w:rPr>
        <w:t xml:space="preserve">Nuevo </w:t>
      </w:r>
      <w:r w:rsidRPr="00B456E5">
        <w:t>vacío y guardarlo con el nombre ‘</w:t>
      </w:r>
      <w:r w:rsidRPr="00B456E5">
        <w:rPr>
          <w:b/>
        </w:rPr>
        <w:t>Tus siglas-práctica1.REA14-audio.aup3</w:t>
      </w:r>
      <w:r w:rsidRPr="00B456E5">
        <w:t xml:space="preserve">‘ en la carpeta local titulada </w:t>
      </w:r>
      <w:r w:rsidRPr="00B456E5">
        <w:rPr>
          <w:b/>
        </w:rPr>
        <w:t xml:space="preserve">Prácticas REA14 </w:t>
      </w:r>
      <w:proofErr w:type="spellStart"/>
      <w:r w:rsidRPr="00B456E5">
        <w:rPr>
          <w:b/>
        </w:rPr>
        <w:t>Gigantinos</w:t>
      </w:r>
      <w:proofErr w:type="spellEnd"/>
      <w:r w:rsidRPr="00B456E5">
        <w:rPr>
          <w:b/>
        </w:rPr>
        <w:t xml:space="preserve"> y </w:t>
      </w:r>
      <w:proofErr w:type="spellStart"/>
      <w:r w:rsidRPr="00B456E5">
        <w:rPr>
          <w:b/>
        </w:rPr>
        <w:t>molinantes</w:t>
      </w:r>
      <w:proofErr w:type="spellEnd"/>
      <w:r w:rsidRPr="00B456E5">
        <w:t xml:space="preserve">. Al ser un proyecto, el fichero coge la extensión </w:t>
      </w:r>
      <w:r w:rsidRPr="00B456E5">
        <w:rPr>
          <w:b/>
        </w:rPr>
        <w:t>AUP3</w:t>
      </w:r>
      <w:r w:rsidRPr="00B456E5">
        <w:t>.</w:t>
      </w:r>
    </w:p>
    <w:p w14:paraId="2848B15D" w14:textId="77777777" w:rsidR="00B456E5" w:rsidRPr="00B456E5" w:rsidRDefault="00B456E5" w:rsidP="00B456E5">
      <w:pPr>
        <w:numPr>
          <w:ilvl w:val="0"/>
          <w:numId w:val="189"/>
        </w:numPr>
      </w:pPr>
      <w:r w:rsidRPr="00B456E5">
        <w:t>Puedes grabar algo si tienes micrófono.</w:t>
      </w:r>
    </w:p>
    <w:p w14:paraId="07C90A0A" w14:textId="77777777" w:rsidR="00B456E5" w:rsidRPr="00B456E5" w:rsidRDefault="00B456E5" w:rsidP="00B456E5">
      <w:pPr>
        <w:numPr>
          <w:ilvl w:val="0"/>
          <w:numId w:val="189"/>
        </w:numPr>
      </w:pPr>
      <w:r w:rsidRPr="00B456E5">
        <w:t xml:space="preserve">Puedes importar un audio descargado en cualquier formato, como un </w:t>
      </w:r>
      <w:r w:rsidRPr="00B456E5">
        <w:rPr>
          <w:b/>
        </w:rPr>
        <w:t>MP3</w:t>
      </w:r>
      <w:r w:rsidRPr="00B456E5">
        <w:t xml:space="preserve"> de una canción, de un pódcast, un audio como el de la actividad anterior (</w:t>
      </w:r>
      <w:r w:rsidRPr="00B456E5">
        <w:rPr>
          <w:i/>
        </w:rPr>
        <w:t>Guardar audio como</w:t>
      </w:r>
      <w:r w:rsidRPr="00B456E5">
        <w:t xml:space="preserve">) o un audio grabado por ti. También admite procesar vídeos, como </w:t>
      </w:r>
      <w:r w:rsidRPr="00B456E5">
        <w:rPr>
          <w:b/>
        </w:rPr>
        <w:t>MP4</w:t>
      </w:r>
      <w:r w:rsidRPr="00B456E5">
        <w:t>, y deja sólo el audio.</w:t>
      </w:r>
    </w:p>
    <w:p w14:paraId="4692DF86" w14:textId="77777777" w:rsidR="00B456E5" w:rsidRPr="00B456E5" w:rsidRDefault="00B456E5" w:rsidP="00B456E5">
      <w:pPr>
        <w:numPr>
          <w:ilvl w:val="0"/>
          <w:numId w:val="189"/>
        </w:numPr>
      </w:pPr>
      <w:r w:rsidRPr="00B456E5">
        <w:t>Cuando hagas cambios o importaciones, guarda siempre el proyecto.</w:t>
      </w:r>
    </w:p>
    <w:p w14:paraId="0B95F2DF" w14:textId="77777777" w:rsidR="00B456E5" w:rsidRPr="00B456E5" w:rsidRDefault="00B456E5" w:rsidP="00B456E5">
      <w:pPr>
        <w:numPr>
          <w:ilvl w:val="0"/>
          <w:numId w:val="189"/>
        </w:numPr>
      </w:pPr>
      <w:r w:rsidRPr="00B456E5">
        <w:t>Igual que un procesador de textos, permite seleccionar, copiar, cortar y pegar fragmentos de audio.</w:t>
      </w:r>
    </w:p>
    <w:p w14:paraId="12930AAA" w14:textId="77777777" w:rsidR="00B456E5" w:rsidRPr="00B456E5" w:rsidRDefault="00B456E5" w:rsidP="00B456E5">
      <w:pPr>
        <w:numPr>
          <w:ilvl w:val="0"/>
          <w:numId w:val="189"/>
        </w:numPr>
      </w:pPr>
      <w:r w:rsidRPr="00B456E5">
        <w:t>Se puede trabajar en una o más pistas de audio.</w:t>
      </w:r>
    </w:p>
    <w:p w14:paraId="2E0CD155" w14:textId="77777777" w:rsidR="00B456E5" w:rsidRPr="00B456E5" w:rsidRDefault="00B456E5" w:rsidP="00B456E5">
      <w:pPr>
        <w:numPr>
          <w:ilvl w:val="0"/>
          <w:numId w:val="189"/>
        </w:numPr>
      </w:pPr>
      <w:r w:rsidRPr="00B456E5">
        <w:t>Y, sobre todo, permite editar los audios y mejorarlos, mediante filtros de amplificación, compresión o reducción de ruido.</w:t>
      </w:r>
    </w:p>
    <w:p w14:paraId="3CC77ED9" w14:textId="77777777" w:rsidR="00B456E5" w:rsidRPr="00B456E5" w:rsidRDefault="00B456E5" w:rsidP="00B456E5">
      <w:pPr>
        <w:numPr>
          <w:ilvl w:val="0"/>
          <w:numId w:val="189"/>
        </w:numPr>
      </w:pPr>
      <w:r w:rsidRPr="00B456E5">
        <w:t>Una vez terminado el proyecto, se puede exportar el audio con algún formato comprimido que facilita su difusión, como MP3.</w:t>
      </w:r>
    </w:p>
    <w:p w14:paraId="4C5A23EC" w14:textId="77777777" w:rsidR="00B456E5" w:rsidRPr="00B456E5" w:rsidRDefault="00B456E5" w:rsidP="00B456E5"/>
    <w:p w14:paraId="3920ED73" w14:textId="77777777" w:rsidR="00B456E5" w:rsidRPr="00B456E5" w:rsidRDefault="00B456E5" w:rsidP="00B456E5">
      <w:pPr>
        <w:rPr>
          <w:b/>
          <w:bCs/>
        </w:rPr>
      </w:pPr>
      <w:r w:rsidRPr="00B456E5">
        <w:rPr>
          <w:b/>
          <w:bCs/>
        </w:rPr>
        <w:t>Tarea 14.2.1.1.4.</w:t>
      </w:r>
    </w:p>
    <w:p w14:paraId="3F423104" w14:textId="77777777" w:rsidR="00B456E5" w:rsidRPr="00B456E5" w:rsidRDefault="00B456E5" w:rsidP="00B456E5">
      <w:r w:rsidRPr="00B456E5">
        <w:t xml:space="preserve">Por último, trabajamos por parejas (sin saber qué compañero me ha correspondido); así, mi compañero escucha mi audio sin saber quién soy yo y trata de dibujar un retrato. Comprobamos: ¿se parece algo a </w:t>
      </w:r>
      <w:proofErr w:type="spellStart"/>
      <w:r w:rsidRPr="00B456E5">
        <w:t>quienes</w:t>
      </w:r>
      <w:proofErr w:type="spellEnd"/>
      <w:r w:rsidRPr="00B456E5">
        <w:t xml:space="preserve"> somos? </w:t>
      </w:r>
    </w:p>
    <w:p w14:paraId="695F30EE" w14:textId="77777777" w:rsidR="00B456E5" w:rsidRPr="00B456E5" w:rsidRDefault="00B456E5" w:rsidP="00B456E5"/>
    <w:p w14:paraId="03E5096F" w14:textId="77777777" w:rsidR="00B456E5" w:rsidRPr="00B456E5" w:rsidRDefault="00B456E5" w:rsidP="00B456E5"/>
    <w:p w14:paraId="04A79B2E" w14:textId="77777777" w:rsidR="00B456E5" w:rsidRPr="00B456E5" w:rsidRDefault="00B456E5" w:rsidP="00B456E5"/>
    <w:p w14:paraId="2CF8DB80" w14:textId="77777777" w:rsidR="00B456E5" w:rsidRPr="00B456E5" w:rsidRDefault="00B456E5" w:rsidP="00B456E5">
      <w:pPr>
        <w:pStyle w:val="22"/>
      </w:pPr>
      <w:bookmarkStart w:id="3" w:name="_heading=h.3znysh7" w:colFirst="0" w:colLast="0"/>
      <w:bookmarkEnd w:id="3"/>
      <w:r w:rsidRPr="00B456E5">
        <w:lastRenderedPageBreak/>
        <w:t>2.2. RECORDAR CONOCIMIENTOS PREVIOS</w:t>
      </w:r>
    </w:p>
    <w:p w14:paraId="6CED77A5" w14:textId="77777777" w:rsidR="00B456E5" w:rsidRDefault="00B456E5" w:rsidP="00B456E5"/>
    <w:p w14:paraId="6D13ED20" w14:textId="6B47C2FB" w:rsidR="00B456E5" w:rsidRDefault="00B456E5" w:rsidP="00B456E5">
      <w:pPr>
        <w:pStyle w:val="actividades"/>
      </w:pPr>
      <w:r>
        <w:t>Actividad REA14.2.</w:t>
      </w:r>
      <w:r>
        <w:t>2.1. En un lugar de cuyo nombre &lt;&lt;me acuerdo…&gt;&gt;</w:t>
      </w:r>
    </w:p>
    <w:p w14:paraId="307CCBF4" w14:textId="77777777" w:rsidR="00B456E5" w:rsidRDefault="00B456E5" w:rsidP="00B456E5"/>
    <w:p w14:paraId="21D7FA9F" w14:textId="77777777" w:rsidR="00B456E5" w:rsidRPr="00B456E5" w:rsidRDefault="00B456E5" w:rsidP="00B456E5">
      <w:pPr>
        <w:rPr>
          <w:b/>
          <w:bCs/>
        </w:rPr>
      </w:pPr>
      <w:r w:rsidRPr="00B456E5">
        <w:rPr>
          <w:b/>
          <w:bCs/>
        </w:rPr>
        <w:t>Tarea 14.2.2.1.1.</w:t>
      </w:r>
    </w:p>
    <w:p w14:paraId="75B65FE7" w14:textId="77777777" w:rsidR="00B456E5" w:rsidRPr="00B456E5" w:rsidRDefault="00B456E5" w:rsidP="00B456E5">
      <w:r w:rsidRPr="00B456E5">
        <w:t>Pensad en algún pasaje que recordéis, comentadlo en grupo y anotad el resumen que hayáis consensuado entre todos.</w:t>
      </w:r>
    </w:p>
    <w:p w14:paraId="708A1F52" w14:textId="77777777" w:rsidR="00B456E5" w:rsidRPr="00B456E5" w:rsidRDefault="00B456E5" w:rsidP="00B456E5">
      <w:r w:rsidRPr="00B456E5">
        <w:t>Esta cubierta del libro incluido en la Biblioteca Virtual del Patrimonio Bibliográfico demuestra el interés que se le ha otorgado a la obra, incluso entre el público infantil.</w:t>
      </w:r>
    </w:p>
    <w:p w14:paraId="7DE0771C" w14:textId="77777777" w:rsidR="00B456E5" w:rsidRPr="00B456E5" w:rsidRDefault="00B456E5" w:rsidP="00B456E5"/>
    <w:p w14:paraId="274663C9" w14:textId="77777777" w:rsidR="00B456E5" w:rsidRPr="00B456E5" w:rsidRDefault="00B456E5" w:rsidP="00B456E5">
      <w:r w:rsidRPr="00B456E5">
        <w:rPr>
          <w:b/>
          <w:bCs/>
        </w:rPr>
        <w:t>Tarea 14.2.2.1.2</w:t>
      </w:r>
      <w:r w:rsidRPr="00B456E5">
        <w:t>. Hay escenas célebres de la obra que, incluso quienes no han leído la obra, recuerdan e identifican. ¿Cómo describiríais estas escenas en tu cuaderno?</w:t>
      </w:r>
    </w:p>
    <w:p w14:paraId="526EDE2D" w14:textId="77777777" w:rsidR="00B456E5" w:rsidRPr="00B456E5" w:rsidRDefault="00B456E5" w:rsidP="00B456E5"/>
    <w:p w14:paraId="0E3EAE6A" w14:textId="77777777" w:rsidR="00B456E5" w:rsidRPr="00B456E5" w:rsidRDefault="00B456E5" w:rsidP="00B456E5">
      <w:pPr>
        <w:pStyle w:val="23"/>
      </w:pPr>
      <w:bookmarkStart w:id="4" w:name="_heading=h.2et92p0" w:colFirst="0" w:colLast="0"/>
      <w:bookmarkEnd w:id="4"/>
      <w:r w:rsidRPr="00B456E5">
        <w:t>2.3. COMPRENDER</w:t>
      </w:r>
    </w:p>
    <w:p w14:paraId="3EA915B3" w14:textId="77777777" w:rsidR="00B456E5" w:rsidRDefault="00B456E5" w:rsidP="00B456E5"/>
    <w:p w14:paraId="77B2477F" w14:textId="247E54F9" w:rsidR="00B456E5" w:rsidRDefault="00B456E5" w:rsidP="00B456E5">
      <w:pPr>
        <w:pStyle w:val="actividades"/>
      </w:pPr>
      <w:r>
        <w:t>Actividad REA14.2.</w:t>
      </w:r>
      <w:r>
        <w:t>3.1. Caricaturas</w:t>
      </w:r>
    </w:p>
    <w:p w14:paraId="0D6DBA51" w14:textId="77777777" w:rsidR="00B456E5" w:rsidRDefault="00B456E5" w:rsidP="00B456E5"/>
    <w:p w14:paraId="7CA13139" w14:textId="77777777" w:rsidR="00B456E5" w:rsidRPr="00B456E5" w:rsidRDefault="00B456E5" w:rsidP="00B456E5">
      <w:pPr>
        <w:rPr>
          <w:b/>
          <w:bCs/>
        </w:rPr>
      </w:pPr>
      <w:r w:rsidRPr="00B456E5">
        <w:rPr>
          <w:b/>
          <w:bCs/>
        </w:rPr>
        <w:t>Tarea 14.2.3.1.1.</w:t>
      </w:r>
    </w:p>
    <w:p w14:paraId="4EEA5E0E" w14:textId="77777777" w:rsidR="00B456E5" w:rsidRPr="00B456E5" w:rsidRDefault="00B456E5" w:rsidP="00B456E5">
      <w:r w:rsidRPr="00B456E5">
        <w:t xml:space="preserve">La caricatura es un tipo de descripción que exagera algún/os rasgos. Escuchad atentamente la descripción del Dómine Cabra en el </w:t>
      </w:r>
      <w:r w:rsidRPr="00B456E5">
        <w:rPr>
          <w:i/>
        </w:rPr>
        <w:t>Gran tacaño</w:t>
      </w:r>
      <w:r w:rsidRPr="00B456E5">
        <w:t xml:space="preserve">, conocido posteriormente con el título de </w:t>
      </w:r>
      <w:r w:rsidRPr="00B456E5">
        <w:rPr>
          <w:i/>
        </w:rPr>
        <w:t>El Buscón</w:t>
      </w:r>
      <w:r w:rsidRPr="00B456E5">
        <w:t>.</w:t>
      </w:r>
    </w:p>
    <w:p w14:paraId="10270CCA" w14:textId="77777777" w:rsidR="00B456E5" w:rsidRPr="00B456E5" w:rsidRDefault="00B456E5" w:rsidP="00B456E5">
      <w:pPr>
        <w:numPr>
          <w:ilvl w:val="0"/>
          <w:numId w:val="191"/>
        </w:numPr>
      </w:pPr>
      <w:r w:rsidRPr="00B456E5">
        <w:t>Escuchad el fragmento del audiolibro que corresponde al capítulo III en los tiempos 16:49 a 19:14, en las páginas 15-16.</w:t>
      </w:r>
    </w:p>
    <w:p w14:paraId="452262B8" w14:textId="77777777" w:rsidR="00B456E5" w:rsidRPr="00B456E5" w:rsidRDefault="00B456E5" w:rsidP="00B456E5">
      <w:pPr>
        <w:numPr>
          <w:ilvl w:val="0"/>
          <w:numId w:val="191"/>
        </w:numPr>
      </w:pPr>
      <w:r w:rsidRPr="00B456E5">
        <w:t>Señalad los rasgos que os parezcan caricaturescos y expresadlos sin deformación ni desmesura.</w:t>
      </w:r>
    </w:p>
    <w:p w14:paraId="533215AB" w14:textId="77777777" w:rsidR="00B456E5" w:rsidRPr="00B456E5" w:rsidRDefault="00B456E5" w:rsidP="00B456E5"/>
    <w:p w14:paraId="43761F62" w14:textId="77777777" w:rsidR="00B456E5" w:rsidRPr="00B456E5" w:rsidRDefault="00B456E5" w:rsidP="00B456E5">
      <w:pPr>
        <w:rPr>
          <w:b/>
          <w:bCs/>
        </w:rPr>
      </w:pPr>
      <w:r w:rsidRPr="00B456E5">
        <w:rPr>
          <w:b/>
          <w:bCs/>
        </w:rPr>
        <w:t>Tarea 14.2.3.1.2.</w:t>
      </w:r>
    </w:p>
    <w:p w14:paraId="259EB969" w14:textId="77777777" w:rsidR="00B456E5" w:rsidRPr="00B456E5" w:rsidRDefault="00B456E5" w:rsidP="00B456E5">
      <w:r w:rsidRPr="00B456E5">
        <w:t>La descripción de Don Quijote es también caricaturesca; sin duda, la deformación grotesca forma parte de la visión barroca.</w:t>
      </w:r>
    </w:p>
    <w:p w14:paraId="553BBD92" w14:textId="77777777" w:rsidR="00B456E5" w:rsidRPr="00B456E5" w:rsidRDefault="00B456E5" w:rsidP="00B456E5">
      <w:pPr>
        <w:numPr>
          <w:ilvl w:val="0"/>
          <w:numId w:val="195"/>
        </w:numPr>
      </w:pPr>
      <w:r w:rsidRPr="00B456E5">
        <w:t>Escuchad primero su descripción en el tiempo 1:34 a 2:10 del audiolibro.</w:t>
      </w:r>
    </w:p>
    <w:p w14:paraId="6FE46E5E" w14:textId="77777777" w:rsidR="00B456E5" w:rsidRPr="00B456E5" w:rsidRDefault="00B456E5" w:rsidP="00B456E5">
      <w:pPr>
        <w:numPr>
          <w:ilvl w:val="0"/>
          <w:numId w:val="195"/>
        </w:numPr>
      </w:pPr>
      <w:r w:rsidRPr="00B456E5">
        <w:t>Señalad los elementos caricaturescos que identifiquéis.</w:t>
      </w:r>
    </w:p>
    <w:p w14:paraId="296AEE4E" w14:textId="77777777" w:rsidR="00B456E5" w:rsidRPr="00B456E5" w:rsidRDefault="00B456E5" w:rsidP="00B456E5">
      <w:pPr>
        <w:numPr>
          <w:ilvl w:val="0"/>
          <w:numId w:val="195"/>
        </w:numPr>
      </w:pPr>
      <w:r w:rsidRPr="00B456E5">
        <w:t>Asimismo, separad los rasgos físicos (prosopografía) de los psicológicos o de carácter (etopeya).</w:t>
      </w:r>
    </w:p>
    <w:p w14:paraId="0644FE61" w14:textId="77777777" w:rsidR="00B456E5" w:rsidRPr="00B456E5" w:rsidRDefault="00B456E5" w:rsidP="00B456E5"/>
    <w:p w14:paraId="1FDF9320" w14:textId="7FEAAE87" w:rsidR="00B456E5" w:rsidRPr="00B456E5" w:rsidRDefault="00B456E5" w:rsidP="00B456E5"/>
    <w:p w14:paraId="45916D8C" w14:textId="77777777" w:rsidR="00B456E5" w:rsidRDefault="00B456E5" w:rsidP="00B456E5"/>
    <w:p w14:paraId="77246F92" w14:textId="007BF56A" w:rsidR="00B456E5" w:rsidRDefault="00B456E5" w:rsidP="00B456E5">
      <w:pPr>
        <w:pStyle w:val="actividades"/>
      </w:pPr>
      <w:r>
        <w:lastRenderedPageBreak/>
        <w:t>Actividad REA14.2.</w:t>
      </w:r>
      <w:r>
        <w:t>3.2. Trabajamos con textos facsímiles</w:t>
      </w:r>
    </w:p>
    <w:p w14:paraId="4BD91A77" w14:textId="77777777" w:rsidR="00B456E5" w:rsidRDefault="00B456E5" w:rsidP="00B456E5"/>
    <w:p w14:paraId="5F1BFBD4" w14:textId="77777777" w:rsidR="00B456E5" w:rsidRPr="00B456E5" w:rsidRDefault="00B456E5" w:rsidP="00B456E5">
      <w:r w:rsidRPr="00B456E5">
        <w:rPr>
          <w:b/>
          <w:bCs/>
        </w:rPr>
        <w:t>Tarea 14.2.3.2.1.</w:t>
      </w:r>
      <w:r w:rsidRPr="00B456E5">
        <w:t xml:space="preserve"> Don Quijote y Sancho Panza son personajes que evolucionan a lo largo de la obra.</w:t>
      </w:r>
    </w:p>
    <w:p w14:paraId="4F98DF9D" w14:textId="77777777" w:rsidR="00B456E5" w:rsidRPr="00B456E5" w:rsidRDefault="00B456E5" w:rsidP="00B456E5">
      <w:r w:rsidRPr="00B456E5">
        <w:t>Vamos ahora a aprender a reutilizar textos facsímiles y, a continuación, a trabajar con un libro facsímil de la Biblioteca Virtual del Patrimonio Bibliográfico:</w:t>
      </w:r>
    </w:p>
    <w:p w14:paraId="36C75D95" w14:textId="77777777" w:rsidR="00B456E5" w:rsidRPr="00B456E5" w:rsidRDefault="00B456E5" w:rsidP="00B456E5">
      <w:pPr>
        <w:numPr>
          <w:ilvl w:val="0"/>
          <w:numId w:val="184"/>
        </w:numPr>
      </w:pPr>
      <w:r w:rsidRPr="00B456E5">
        <w:t>Accede la ficha catalográfica de la dirección web de la Biblioteca Virtual del Patrimonio Bibliográfico:</w:t>
      </w:r>
      <w:hyperlink r:id="rId11">
        <w:r w:rsidRPr="00B456E5">
          <w:t xml:space="preserve"> </w:t>
        </w:r>
      </w:hyperlink>
      <w:hyperlink r:id="rId12">
        <w:r w:rsidRPr="00B456E5">
          <w:rPr>
            <w:color w:val="1155CC"/>
            <w:u w:val="single"/>
          </w:rPr>
          <w:t>https://bvpb.mcu.es/es/consulta/registro.do?id=463899</w:t>
        </w:r>
      </w:hyperlink>
    </w:p>
    <w:p w14:paraId="195DE4EA" w14:textId="77777777" w:rsidR="00B456E5" w:rsidRPr="00B456E5" w:rsidRDefault="00B456E5" w:rsidP="00B456E5">
      <w:pPr>
        <w:numPr>
          <w:ilvl w:val="0"/>
          <w:numId w:val="184"/>
        </w:numPr>
      </w:pPr>
      <w:r w:rsidRPr="00B456E5">
        <w:t xml:space="preserve">Abre el </w:t>
      </w:r>
      <w:proofErr w:type="spellStart"/>
      <w:r w:rsidRPr="00B456E5">
        <w:t>pdf</w:t>
      </w:r>
      <w:proofErr w:type="spellEnd"/>
      <w:r w:rsidRPr="00B456E5">
        <w:t xml:space="preserve"> del documento.</w:t>
      </w:r>
    </w:p>
    <w:p w14:paraId="422398EF" w14:textId="77777777" w:rsidR="00B456E5" w:rsidRPr="00B456E5" w:rsidRDefault="00B456E5" w:rsidP="00B456E5">
      <w:pPr>
        <w:numPr>
          <w:ilvl w:val="0"/>
          <w:numId w:val="184"/>
        </w:numPr>
      </w:pPr>
      <w:r w:rsidRPr="00B456E5">
        <w:t xml:space="preserve"> Busca la evolución de los personajes de </w:t>
      </w:r>
      <w:r w:rsidRPr="00B456E5">
        <w:rPr>
          <w:i/>
        </w:rPr>
        <w:t>El Quijote</w:t>
      </w:r>
      <w:r w:rsidRPr="00B456E5">
        <w:t>; para ello, acude al capítulo XIII de la segunda parte; puedes agilizar si pulsas Control + F y en la barra de búsqueda escribes “</w:t>
      </w:r>
      <w:proofErr w:type="spellStart"/>
      <w:r w:rsidRPr="00B456E5">
        <w:t>barataria</w:t>
      </w:r>
      <w:proofErr w:type="spellEnd"/>
      <w:r w:rsidRPr="00B456E5">
        <w:t>”, pues en este episodio es Sancho Panza el que, ante la burla, se cree realmente gobernador de la ínsula, contagiado por las ensoñaciones quijotescas.</w:t>
      </w:r>
    </w:p>
    <w:p w14:paraId="6AAEDDF1" w14:textId="77777777" w:rsidR="00B456E5" w:rsidRPr="00B456E5" w:rsidRDefault="00B456E5" w:rsidP="00B456E5">
      <w:pPr>
        <w:numPr>
          <w:ilvl w:val="0"/>
          <w:numId w:val="184"/>
        </w:numPr>
      </w:pPr>
      <w:r w:rsidRPr="00B456E5">
        <w:t>Incluid los recortes de fragmentos que indican esa evolución, en este caso, de Sancho en vuestro cuaderno de trabajo digital.</w:t>
      </w:r>
    </w:p>
    <w:p w14:paraId="51854D94" w14:textId="77777777" w:rsidR="00B456E5" w:rsidRPr="00B456E5" w:rsidRDefault="00B456E5" w:rsidP="00B456E5"/>
    <w:p w14:paraId="0702BC26" w14:textId="77777777" w:rsidR="00B456E5" w:rsidRPr="00B456E5" w:rsidRDefault="00B456E5" w:rsidP="00B456E5">
      <w:pPr>
        <w:pStyle w:val="24"/>
      </w:pPr>
      <w:bookmarkStart w:id="5" w:name="_heading=h.tyjcwt" w:colFirst="0" w:colLast="0"/>
      <w:bookmarkEnd w:id="5"/>
      <w:r w:rsidRPr="00B456E5">
        <w:t>2.4. ANALIZAR</w:t>
      </w:r>
    </w:p>
    <w:p w14:paraId="1529C9F6" w14:textId="77777777" w:rsidR="00B456E5" w:rsidRDefault="00B456E5" w:rsidP="00B456E5"/>
    <w:p w14:paraId="7F359012" w14:textId="125D1031" w:rsidR="00B456E5" w:rsidRDefault="00B456E5" w:rsidP="00B456E5">
      <w:pPr>
        <w:pStyle w:val="actividades"/>
      </w:pPr>
      <w:r>
        <w:t>Actividad REA14.2.</w:t>
      </w:r>
      <w:r>
        <w:t xml:space="preserve">4.1. Fusión de dos territorios: </w:t>
      </w:r>
      <w:r w:rsidR="00040507">
        <w:t xml:space="preserve">baciyelmo y transición del Renacimiento al Barroco </w:t>
      </w:r>
    </w:p>
    <w:p w14:paraId="22BA1D71" w14:textId="0297D096" w:rsidR="00B456E5" w:rsidRDefault="00B456E5" w:rsidP="00B456E5"/>
    <w:p w14:paraId="587CA4EF" w14:textId="6DCEAFD8" w:rsidR="00040507" w:rsidRPr="00040507" w:rsidRDefault="00040507" w:rsidP="00B456E5">
      <w:pPr>
        <w:rPr>
          <w:b/>
          <w:bCs/>
        </w:rPr>
      </w:pPr>
      <w:r>
        <w:rPr>
          <w:b/>
          <w:bCs/>
        </w:rPr>
        <w:t xml:space="preserve">Tarea 14.2.4.1.1. </w:t>
      </w:r>
    </w:p>
    <w:p w14:paraId="5908386A" w14:textId="77777777" w:rsidR="00B456E5" w:rsidRPr="00B456E5" w:rsidRDefault="00B456E5" w:rsidP="00B456E5">
      <w:r w:rsidRPr="00B456E5">
        <w:t>Leed el capítulo V de la segunda parte de la versión de</w:t>
      </w:r>
      <w:hyperlink r:id="rId13">
        <w:r w:rsidRPr="00B456E5">
          <w:t xml:space="preserve"> </w:t>
        </w:r>
      </w:hyperlink>
      <w:hyperlink r:id="rId14">
        <w:r w:rsidRPr="00B456E5">
          <w:rPr>
            <w:color w:val="1155CC"/>
            <w:u w:val="single"/>
          </w:rPr>
          <w:t>El Quijote</w:t>
        </w:r>
      </w:hyperlink>
      <w:r w:rsidRPr="00B456E5">
        <w:t xml:space="preserve"> que estamos manejando. En él aparecen un yelmo (casco de caballero) y una bacía (palangana de barbero) para referirse a un mismo objeto:</w:t>
      </w:r>
    </w:p>
    <w:p w14:paraId="2B691579" w14:textId="77777777" w:rsidR="00B456E5" w:rsidRPr="00B456E5" w:rsidRDefault="00B456E5" w:rsidP="00B456E5">
      <w:pPr>
        <w:numPr>
          <w:ilvl w:val="0"/>
          <w:numId w:val="187"/>
        </w:numPr>
      </w:pPr>
      <w:r w:rsidRPr="00B456E5">
        <w:t xml:space="preserve">¿Quién defiende que es yelmo de </w:t>
      </w:r>
      <w:proofErr w:type="spellStart"/>
      <w:r w:rsidRPr="00B456E5">
        <w:t>Mambrino</w:t>
      </w:r>
      <w:proofErr w:type="spellEnd"/>
      <w:r w:rsidRPr="00B456E5">
        <w:t xml:space="preserve"> y quién defiende que es una bacía de barbero?</w:t>
      </w:r>
    </w:p>
    <w:p w14:paraId="79698A10" w14:textId="77777777" w:rsidR="00B456E5" w:rsidRPr="00B456E5" w:rsidRDefault="00B456E5" w:rsidP="00B456E5">
      <w:pPr>
        <w:numPr>
          <w:ilvl w:val="0"/>
          <w:numId w:val="187"/>
        </w:numPr>
      </w:pPr>
      <w:r w:rsidRPr="00B456E5">
        <w:t>Tras los acontecimientos vividos por Don Quijote y Sancho Panza, ¿quién creéis que tiene más razón?</w:t>
      </w:r>
    </w:p>
    <w:p w14:paraId="60E2701C" w14:textId="77777777" w:rsidR="00B456E5" w:rsidRPr="00B456E5" w:rsidRDefault="00B456E5" w:rsidP="00B456E5">
      <w:pPr>
        <w:numPr>
          <w:ilvl w:val="0"/>
          <w:numId w:val="187"/>
        </w:numPr>
      </w:pPr>
      <w:r w:rsidRPr="00B456E5">
        <w:t>¿Cómo resuelve Sancho Panza las dos denominaciones? Reflexionad en torno a la modernidad de incluir varias visiones de un mismo hecho.</w:t>
      </w:r>
    </w:p>
    <w:p w14:paraId="69F3DC61" w14:textId="77777777" w:rsidR="00B456E5" w:rsidRPr="00B456E5" w:rsidRDefault="00B456E5" w:rsidP="00B456E5">
      <w:r w:rsidRPr="00B456E5">
        <w:t>Escribid las respuestas en el Cuaderno de Trabajo.</w:t>
      </w:r>
    </w:p>
    <w:p w14:paraId="4B5A58E4" w14:textId="2D3CE0F7" w:rsidR="00B456E5" w:rsidRPr="00B456E5" w:rsidRDefault="00B456E5" w:rsidP="00B456E5"/>
    <w:p w14:paraId="62D92CC2" w14:textId="77777777" w:rsidR="00B456E5" w:rsidRDefault="00B456E5" w:rsidP="00B456E5"/>
    <w:p w14:paraId="4096ED09" w14:textId="77777777" w:rsidR="00B456E5" w:rsidRDefault="00B456E5" w:rsidP="00B456E5">
      <w:pPr>
        <w:pStyle w:val="actividades"/>
      </w:pPr>
      <w:r>
        <w:lastRenderedPageBreak/>
        <w:t>Actividad REA14.2.</w:t>
      </w:r>
    </w:p>
    <w:p w14:paraId="791054F2" w14:textId="77777777" w:rsidR="00B456E5" w:rsidRDefault="00B456E5" w:rsidP="00B456E5"/>
    <w:p w14:paraId="641112FE" w14:textId="77777777" w:rsidR="00B456E5" w:rsidRPr="00040507" w:rsidRDefault="00B456E5" w:rsidP="00B456E5">
      <w:pPr>
        <w:rPr>
          <w:b/>
          <w:bCs/>
        </w:rPr>
      </w:pPr>
      <w:r w:rsidRPr="00040507">
        <w:rPr>
          <w:b/>
          <w:bCs/>
        </w:rPr>
        <w:t>Tarea 14.2.4.2.1.</w:t>
      </w:r>
    </w:p>
    <w:p w14:paraId="7E129740" w14:textId="77777777" w:rsidR="00B456E5" w:rsidRPr="00B456E5" w:rsidRDefault="00B456E5" w:rsidP="00B456E5">
      <w:r w:rsidRPr="00B456E5">
        <w:t>Los caballeros andantes eran propios de la Edad Media; Don Quijote tiene el habla medieval, pero hay otros elementos reconocibles que también pertenecían muy especialmente a aquella época.</w:t>
      </w:r>
    </w:p>
    <w:p w14:paraId="2A41718E" w14:textId="77777777" w:rsidR="00B456E5" w:rsidRPr="00B456E5" w:rsidRDefault="00B456E5" w:rsidP="00B456E5">
      <w:pPr>
        <w:numPr>
          <w:ilvl w:val="0"/>
          <w:numId w:val="188"/>
        </w:numPr>
      </w:pPr>
      <w:r w:rsidRPr="00B456E5">
        <w:t>Investigad sobre la magia/encantamientos.</w:t>
      </w:r>
    </w:p>
    <w:p w14:paraId="2BAE1F71" w14:textId="77777777" w:rsidR="00B456E5" w:rsidRPr="00B456E5" w:rsidRDefault="00B456E5" w:rsidP="00B456E5">
      <w:pPr>
        <w:numPr>
          <w:ilvl w:val="0"/>
          <w:numId w:val="188"/>
        </w:numPr>
      </w:pPr>
      <w:r w:rsidRPr="00B456E5">
        <w:t>Observad la ilustración de la primera parte del</w:t>
      </w:r>
      <w:r w:rsidRPr="00B456E5">
        <w:rPr>
          <w:i/>
        </w:rPr>
        <w:t xml:space="preserve"> Quijote</w:t>
      </w:r>
      <w:r w:rsidRPr="00B456E5">
        <w:t xml:space="preserve"> en que este aparece encantado. </w:t>
      </w:r>
    </w:p>
    <w:p w14:paraId="6CADCEE2" w14:textId="77777777" w:rsidR="00B456E5" w:rsidRPr="00B456E5" w:rsidRDefault="00B456E5" w:rsidP="00B456E5">
      <w:pPr>
        <w:pStyle w:val="25"/>
      </w:pPr>
      <w:bookmarkStart w:id="6" w:name="_heading=h.3dy6vkm" w:colFirst="0" w:colLast="0"/>
      <w:bookmarkEnd w:id="6"/>
      <w:r w:rsidRPr="00B456E5">
        <w:t>2.5. APLICAR</w:t>
      </w:r>
    </w:p>
    <w:p w14:paraId="22F44A30" w14:textId="77777777" w:rsidR="00B456E5" w:rsidRDefault="00B456E5" w:rsidP="00B456E5"/>
    <w:p w14:paraId="10CEC5A5" w14:textId="7C42C0F2" w:rsidR="00B456E5" w:rsidRDefault="00B456E5" w:rsidP="00B456E5">
      <w:pPr>
        <w:pStyle w:val="actividades"/>
      </w:pPr>
      <w:r>
        <w:t>Actividad REA14.2.</w:t>
      </w:r>
      <w:r w:rsidR="00040507">
        <w:t>5.1. Don Quijote en las pantallas</w:t>
      </w:r>
    </w:p>
    <w:p w14:paraId="6780F2E0" w14:textId="77777777" w:rsidR="00B456E5" w:rsidRDefault="00B456E5" w:rsidP="00B456E5"/>
    <w:p w14:paraId="36D44678" w14:textId="77777777" w:rsidR="00B456E5" w:rsidRPr="00B456E5" w:rsidRDefault="00B456E5" w:rsidP="00B456E5">
      <w:r w:rsidRPr="00040507">
        <w:rPr>
          <w:b/>
          <w:bCs/>
        </w:rPr>
        <w:t xml:space="preserve">Tarea 14.2.5.1.1. </w:t>
      </w:r>
      <w:r w:rsidRPr="00B456E5">
        <w:t>La figura de Don Quijote en la fotografía y el cine; seguimos con la descripción, en este caso con cómo parece descrito el protagonista en diferentes películas; por grupos analizan las películas y describen los rasgos de don Quijote. Si no es posible acceder al material audiovisual, los alumnos se pueden fijar en las imágenes.</w:t>
      </w:r>
    </w:p>
    <w:p w14:paraId="08A03B32" w14:textId="77777777" w:rsidR="00B456E5" w:rsidRPr="00B456E5" w:rsidRDefault="00B456E5" w:rsidP="00B456E5"/>
    <w:p w14:paraId="060B993A" w14:textId="77777777" w:rsidR="00B456E5" w:rsidRPr="00040507" w:rsidRDefault="00B456E5" w:rsidP="00B456E5">
      <w:pPr>
        <w:rPr>
          <w:b/>
          <w:bCs/>
        </w:rPr>
      </w:pPr>
      <w:r w:rsidRPr="00040507">
        <w:rPr>
          <w:b/>
          <w:bCs/>
        </w:rPr>
        <w:t>Tarea 14.2.5.1.2.</w:t>
      </w:r>
    </w:p>
    <w:p w14:paraId="0601F20F" w14:textId="77777777" w:rsidR="00B456E5" w:rsidRPr="00B456E5" w:rsidRDefault="00B456E5" w:rsidP="00B456E5">
      <w:r w:rsidRPr="00B456E5">
        <w:t>El propio Cervantes proporciona otra descripción de Don Quijote en la segunda parte de la obra publicada diez años después que la primera, en 1615, y lo hace a través del personaje del Caballero del Bosque.</w:t>
      </w:r>
    </w:p>
    <w:p w14:paraId="13AFCE78" w14:textId="77777777" w:rsidR="00B456E5" w:rsidRPr="00B456E5" w:rsidRDefault="00B456E5" w:rsidP="00B456E5">
      <w:pPr>
        <w:numPr>
          <w:ilvl w:val="0"/>
          <w:numId w:val="192"/>
        </w:numPr>
      </w:pPr>
      <w:r w:rsidRPr="00B456E5">
        <w:t xml:space="preserve">Fíjate en la portada del </w:t>
      </w:r>
      <w:r w:rsidRPr="00B456E5">
        <w:rPr>
          <w:i/>
        </w:rPr>
        <w:t>Quijote</w:t>
      </w:r>
      <w:r w:rsidRPr="00B456E5">
        <w:t xml:space="preserve"> de la Real Academia Española, de 1780, donde aparece dibujada y grabada una alegoría de la obra con un retrato heterodoxo del caballero.</w:t>
      </w:r>
    </w:p>
    <w:p w14:paraId="5A907ABA" w14:textId="77777777" w:rsidR="00B456E5" w:rsidRPr="00B456E5" w:rsidRDefault="00B456E5" w:rsidP="00B456E5">
      <w:pPr>
        <w:numPr>
          <w:ilvl w:val="0"/>
          <w:numId w:val="192"/>
        </w:numPr>
      </w:pPr>
      <w:r w:rsidRPr="00B456E5">
        <w:t>¿Se ajusta ese retrato a la segunda descripción textual cervantina?</w:t>
      </w:r>
    </w:p>
    <w:p w14:paraId="73C1270E" w14:textId="77777777" w:rsidR="00B456E5" w:rsidRPr="00B456E5" w:rsidRDefault="00B456E5" w:rsidP="00B456E5"/>
    <w:p w14:paraId="54043D18" w14:textId="77777777" w:rsidR="00B456E5" w:rsidRPr="00040507" w:rsidRDefault="00B456E5" w:rsidP="00B456E5">
      <w:pPr>
        <w:rPr>
          <w:b/>
          <w:bCs/>
        </w:rPr>
      </w:pPr>
      <w:r w:rsidRPr="00040507">
        <w:rPr>
          <w:b/>
          <w:bCs/>
        </w:rPr>
        <w:t>Tarea 14.2.5.1.3.</w:t>
      </w:r>
    </w:p>
    <w:p w14:paraId="41A8A90C" w14:textId="77777777" w:rsidR="00B456E5" w:rsidRPr="00B456E5" w:rsidRDefault="00B456E5" w:rsidP="00B456E5">
      <w:pPr>
        <w:numPr>
          <w:ilvl w:val="0"/>
          <w:numId w:val="186"/>
        </w:numPr>
      </w:pPr>
      <w:r w:rsidRPr="00B456E5">
        <w:t xml:space="preserve">Escucha el arranque del audiolibro de </w:t>
      </w:r>
      <w:r w:rsidRPr="00B456E5">
        <w:rPr>
          <w:i/>
        </w:rPr>
        <w:t>El gran tacaño</w:t>
      </w:r>
      <w:r w:rsidRPr="00B456E5">
        <w:t xml:space="preserve">, conocido después como </w:t>
      </w:r>
      <w:r w:rsidRPr="00B456E5">
        <w:rPr>
          <w:i/>
        </w:rPr>
        <w:t>El Buscón</w:t>
      </w:r>
      <w:r w:rsidRPr="00B456E5">
        <w:t>, desde el inicio (segundo 25) hasta el tiempo 6:16.</w:t>
      </w:r>
    </w:p>
    <w:p w14:paraId="7E69F757" w14:textId="77777777" w:rsidR="00B456E5" w:rsidRPr="00B456E5" w:rsidRDefault="00B456E5" w:rsidP="00B456E5">
      <w:pPr>
        <w:numPr>
          <w:ilvl w:val="0"/>
          <w:numId w:val="186"/>
        </w:numPr>
      </w:pPr>
      <w:r w:rsidRPr="00B456E5">
        <w:t>Localiza las características de la picaresca.</w:t>
      </w:r>
    </w:p>
    <w:p w14:paraId="4242B779" w14:textId="77777777" w:rsidR="00B456E5" w:rsidRPr="00B456E5" w:rsidRDefault="00B456E5" w:rsidP="00B456E5">
      <w:pPr>
        <w:numPr>
          <w:ilvl w:val="0"/>
          <w:numId w:val="186"/>
        </w:numPr>
      </w:pPr>
      <w:r w:rsidRPr="00B456E5">
        <w:t>¿Hay alguna figura retórica en este arranque que juegue con los dobles sentidos y que sea típica del Barroco?</w:t>
      </w:r>
    </w:p>
    <w:p w14:paraId="148561F8" w14:textId="77777777" w:rsidR="00B456E5" w:rsidRPr="00B456E5" w:rsidRDefault="00B456E5" w:rsidP="00B456E5"/>
    <w:p w14:paraId="5C0C25BB" w14:textId="77777777" w:rsidR="00B456E5" w:rsidRPr="00B456E5" w:rsidRDefault="00B456E5" w:rsidP="00B456E5"/>
    <w:p w14:paraId="59107171" w14:textId="77777777" w:rsidR="00B456E5" w:rsidRPr="00B456E5" w:rsidRDefault="00B456E5" w:rsidP="00B456E5">
      <w:pPr>
        <w:pStyle w:val="26"/>
      </w:pPr>
      <w:bookmarkStart w:id="7" w:name="_heading=h.1t3h5sf" w:colFirst="0" w:colLast="0"/>
      <w:bookmarkEnd w:id="7"/>
      <w:r w:rsidRPr="00B456E5">
        <w:lastRenderedPageBreak/>
        <w:t>2.6. VALORAR</w:t>
      </w:r>
    </w:p>
    <w:p w14:paraId="58F27475" w14:textId="32057080" w:rsidR="00B456E5" w:rsidRDefault="00B456E5" w:rsidP="00B456E5">
      <w:r w:rsidRPr="00B456E5">
        <w:rPr>
          <w:b/>
        </w:rPr>
        <w:t xml:space="preserve"> </w:t>
      </w:r>
    </w:p>
    <w:p w14:paraId="686A9AB9" w14:textId="343391CE" w:rsidR="00B456E5" w:rsidRDefault="00B456E5" w:rsidP="00B456E5">
      <w:pPr>
        <w:pStyle w:val="actividades"/>
      </w:pPr>
      <w:r>
        <w:t>Actividad REA14.2.</w:t>
      </w:r>
      <w:r w:rsidR="00040507">
        <w:t>6.1. Don Quijote, al final</w:t>
      </w:r>
    </w:p>
    <w:p w14:paraId="5CBE8C76" w14:textId="77777777" w:rsidR="00B456E5" w:rsidRDefault="00B456E5" w:rsidP="00B456E5"/>
    <w:p w14:paraId="4BC417E0" w14:textId="77777777" w:rsidR="00B456E5" w:rsidRPr="00B456E5" w:rsidRDefault="00B456E5" w:rsidP="00B456E5">
      <w:r w:rsidRPr="00040507">
        <w:rPr>
          <w:b/>
          <w:bCs/>
        </w:rPr>
        <w:t>Tarea 14. 2.6.1.1.</w:t>
      </w:r>
      <w:r w:rsidRPr="00B456E5">
        <w:t xml:space="preserve"> Al final de la segunda parte de la obra, se relata la muerte de Don Quijote, Alonso Quijano el Bueno.</w:t>
      </w:r>
    </w:p>
    <w:p w14:paraId="3CD4B73B" w14:textId="77777777" w:rsidR="00B456E5" w:rsidRPr="00B456E5" w:rsidRDefault="00B456E5" w:rsidP="00B456E5">
      <w:pPr>
        <w:numPr>
          <w:ilvl w:val="0"/>
          <w:numId w:val="185"/>
        </w:numPr>
      </w:pPr>
      <w:r w:rsidRPr="00B456E5">
        <w:t xml:space="preserve">Abre el PDF del tomo II de la edición de 1863 que se conserva en la BVPB y avanza hasta el capítulo LXXIV </w:t>
      </w:r>
      <w:r w:rsidRPr="00B456E5">
        <w:rPr>
          <w:i/>
        </w:rPr>
        <w:t>De como Don Quijote cayó malo, y del testamento que hizo, y su muerte</w:t>
      </w:r>
      <w:r w:rsidRPr="00B456E5">
        <w:t xml:space="preserve"> en la página 457 y lee, fijándote sobre todo en las palabras del caballero y en las de su escudero Sancho.</w:t>
      </w:r>
    </w:p>
    <w:p w14:paraId="47861784" w14:textId="77777777" w:rsidR="00B456E5" w:rsidRPr="00B456E5" w:rsidRDefault="00B456E5" w:rsidP="00B456E5">
      <w:pPr>
        <w:numPr>
          <w:ilvl w:val="0"/>
          <w:numId w:val="185"/>
        </w:numPr>
      </w:pPr>
      <w:r w:rsidRPr="00B456E5">
        <w:t>¿Creéis que ha perdido la locura o que ha perdido la cordura?</w:t>
      </w:r>
    </w:p>
    <w:p w14:paraId="7E410EEC" w14:textId="77777777" w:rsidR="00B456E5" w:rsidRPr="00B456E5" w:rsidRDefault="00B456E5" w:rsidP="00B456E5">
      <w:pPr>
        <w:numPr>
          <w:ilvl w:val="0"/>
          <w:numId w:val="185"/>
        </w:numPr>
      </w:pPr>
      <w:r w:rsidRPr="00B456E5">
        <w:t>Razonad vuestra respuesta, teniendo en cuenta las palabras de Sancho Panza.</w:t>
      </w:r>
    </w:p>
    <w:p w14:paraId="20E66A20" w14:textId="77777777" w:rsidR="00B456E5" w:rsidRPr="00B456E5" w:rsidRDefault="00B456E5" w:rsidP="00B456E5"/>
    <w:p w14:paraId="428200CD" w14:textId="77777777" w:rsidR="00B456E5" w:rsidRPr="00040507" w:rsidRDefault="00B456E5" w:rsidP="00B456E5">
      <w:pPr>
        <w:rPr>
          <w:b/>
          <w:bCs/>
        </w:rPr>
      </w:pPr>
      <w:r w:rsidRPr="00040507">
        <w:rPr>
          <w:b/>
          <w:bCs/>
        </w:rPr>
        <w:t>Tarea 14.2.6.1.2.</w:t>
      </w:r>
    </w:p>
    <w:p w14:paraId="106594A3" w14:textId="77777777" w:rsidR="00B456E5" w:rsidRPr="00B456E5" w:rsidRDefault="00B456E5" w:rsidP="00B456E5">
      <w:r w:rsidRPr="00B456E5">
        <w:t>Dulcinea parece responder a una idealización.</w:t>
      </w:r>
    </w:p>
    <w:p w14:paraId="2403F4BA" w14:textId="77777777" w:rsidR="00B456E5" w:rsidRPr="00B456E5" w:rsidRDefault="00B456E5" w:rsidP="00B456E5">
      <w:pPr>
        <w:numPr>
          <w:ilvl w:val="0"/>
          <w:numId w:val="193"/>
        </w:numPr>
      </w:pPr>
      <w:r w:rsidRPr="00B456E5">
        <w:t>Compara su descripción y valora el movimiento estético al que se aproxima.</w:t>
      </w:r>
    </w:p>
    <w:p w14:paraId="46D0504C" w14:textId="77777777" w:rsidR="00B456E5" w:rsidRPr="00B456E5" w:rsidRDefault="00B456E5" w:rsidP="00B456E5">
      <w:pPr>
        <w:numPr>
          <w:ilvl w:val="0"/>
          <w:numId w:val="193"/>
        </w:numPr>
        <w:rPr>
          <w:lang w:val="pt-PT"/>
        </w:rPr>
      </w:pPr>
      <w:r w:rsidRPr="00B456E5">
        <w:rPr>
          <w:lang w:val="pt-PT"/>
        </w:rPr>
        <w:t>¿Te parece real o idealizada?</w:t>
      </w:r>
    </w:p>
    <w:p w14:paraId="151F823B" w14:textId="77777777" w:rsidR="00B456E5" w:rsidRDefault="00B456E5" w:rsidP="00B456E5"/>
    <w:p w14:paraId="74D3D278" w14:textId="4BBED90D" w:rsidR="00B456E5" w:rsidRDefault="00B456E5" w:rsidP="00B456E5">
      <w:pPr>
        <w:pStyle w:val="actividades"/>
      </w:pPr>
      <w:r>
        <w:t>Actividad REA14.2.</w:t>
      </w:r>
      <w:r w:rsidR="00040507">
        <w:t>6.2. Buscamos valores; navegamos por el Micrositio Miguel de Cervantes de la BVPB</w:t>
      </w:r>
    </w:p>
    <w:p w14:paraId="7D3E38E8" w14:textId="77777777" w:rsidR="00B456E5" w:rsidRDefault="00B456E5" w:rsidP="00B456E5"/>
    <w:p w14:paraId="2999432B" w14:textId="77777777" w:rsidR="00B456E5" w:rsidRPr="00040507" w:rsidRDefault="00B456E5" w:rsidP="00B456E5">
      <w:pPr>
        <w:rPr>
          <w:b/>
          <w:bCs/>
        </w:rPr>
      </w:pPr>
      <w:r w:rsidRPr="00040507">
        <w:rPr>
          <w:b/>
          <w:bCs/>
        </w:rPr>
        <w:t>Tarea 14.2.6.2.1.</w:t>
      </w:r>
    </w:p>
    <w:p w14:paraId="77B296D8" w14:textId="77777777" w:rsidR="00B456E5" w:rsidRPr="00B456E5" w:rsidRDefault="00B456E5" w:rsidP="00B456E5">
      <w:pPr>
        <w:numPr>
          <w:ilvl w:val="0"/>
          <w:numId w:val="190"/>
        </w:numPr>
      </w:pPr>
      <w:r w:rsidRPr="00B456E5">
        <w:t>Vamos a buscar materiales en el micrositio “Miguel de Cervantes” de la BVPB; se trata de utilizar las búsquedas para localizar material de interés. En este caso, es importante valorar El Quijote como una obra plagada de enseñanzas.</w:t>
      </w:r>
    </w:p>
    <w:p w14:paraId="1951CE96" w14:textId="77777777" w:rsidR="00B456E5" w:rsidRPr="00B456E5" w:rsidRDefault="00B456E5" w:rsidP="00B456E5">
      <w:pPr>
        <w:numPr>
          <w:ilvl w:val="0"/>
          <w:numId w:val="190"/>
        </w:numPr>
      </w:pPr>
      <w:r w:rsidRPr="00B456E5">
        <w:t>Acudimos al apartado de</w:t>
      </w:r>
      <w:hyperlink r:id="rId15">
        <w:r w:rsidRPr="00B456E5">
          <w:t xml:space="preserve"> </w:t>
        </w:r>
      </w:hyperlink>
      <w:hyperlink r:id="rId16">
        <w:r w:rsidRPr="00B456E5">
          <w:rPr>
            <w:color w:val="1155CC"/>
            <w:u w:val="single"/>
          </w:rPr>
          <w:t>búsqueda</w:t>
        </w:r>
      </w:hyperlink>
      <w:r w:rsidRPr="00B456E5">
        <w:t xml:space="preserve"> del micrositio y podemos utilizar el criterio de </w:t>
      </w:r>
      <w:r w:rsidRPr="00B456E5">
        <w:rPr>
          <w:i/>
        </w:rPr>
        <w:t>Materia/Evento</w:t>
      </w:r>
      <w:r w:rsidRPr="00B456E5">
        <w:t xml:space="preserve"> para consignar: ‘educación quijote’.</w:t>
      </w:r>
    </w:p>
    <w:p w14:paraId="726F1C8B" w14:textId="77777777" w:rsidR="00B456E5" w:rsidRDefault="00B456E5" w:rsidP="00B456E5">
      <w:pPr>
        <w:numPr>
          <w:ilvl w:val="0"/>
          <w:numId w:val="190"/>
        </w:numPr>
      </w:pPr>
      <w:r w:rsidRPr="00B456E5">
        <w:t xml:space="preserve">Seleccionad comentarios sobre </w:t>
      </w:r>
      <w:r w:rsidRPr="00B456E5">
        <w:rPr>
          <w:i/>
        </w:rPr>
        <w:t>El Quijote</w:t>
      </w:r>
      <w:r w:rsidRPr="00B456E5">
        <w:t xml:space="preserve"> relacionados con la educación y explicad por qué los habéis seleccionado. Hemos de incluir tanto los comentarios seleccionados como la justificación en el Cuaderno de Trabajo. </w:t>
      </w:r>
    </w:p>
    <w:p w14:paraId="469CF1C1" w14:textId="77777777" w:rsidR="00040507" w:rsidRDefault="00040507" w:rsidP="00040507"/>
    <w:p w14:paraId="4818EAF6" w14:textId="77777777" w:rsidR="00040507" w:rsidRDefault="00040507" w:rsidP="00040507"/>
    <w:p w14:paraId="76323A4F" w14:textId="77777777" w:rsidR="00040507" w:rsidRDefault="00040507" w:rsidP="00040507"/>
    <w:p w14:paraId="47B9E004" w14:textId="77777777" w:rsidR="00040507" w:rsidRDefault="00040507" w:rsidP="00040507"/>
    <w:p w14:paraId="1791CA9D" w14:textId="77777777" w:rsidR="00040507" w:rsidRDefault="00040507" w:rsidP="00040507"/>
    <w:p w14:paraId="3281D3A0" w14:textId="77777777" w:rsidR="00040507" w:rsidRPr="00B456E5" w:rsidRDefault="00040507" w:rsidP="00040507"/>
    <w:p w14:paraId="0963E461" w14:textId="61ADCA79" w:rsidR="00040507" w:rsidRPr="00B456E5" w:rsidRDefault="00B456E5" w:rsidP="00B456E5">
      <w:pPr>
        <w:pStyle w:val="27"/>
      </w:pPr>
      <w:bookmarkStart w:id="8" w:name="_heading=h.4d34og8" w:colFirst="0" w:colLast="0"/>
      <w:bookmarkEnd w:id="8"/>
      <w:r w:rsidRPr="00B456E5">
        <w:lastRenderedPageBreak/>
        <w:t>2.7. CREAR</w:t>
      </w:r>
    </w:p>
    <w:p w14:paraId="4D3018FA" w14:textId="77777777" w:rsidR="00B456E5" w:rsidRPr="00B456E5" w:rsidRDefault="00B456E5" w:rsidP="00B456E5"/>
    <w:p w14:paraId="1D28B0CD" w14:textId="4D796490" w:rsidR="00B456E5" w:rsidRDefault="00B456E5" w:rsidP="00B456E5">
      <w:pPr>
        <w:pStyle w:val="actividades"/>
      </w:pPr>
      <w:r>
        <w:t>Actividad REA14.2.</w:t>
      </w:r>
      <w:r w:rsidR="00040507">
        <w:t>7.1. Creamos nuestro propio cómic</w:t>
      </w:r>
    </w:p>
    <w:p w14:paraId="3D135F78" w14:textId="77777777" w:rsidR="00B456E5" w:rsidRDefault="00B456E5" w:rsidP="00B456E5"/>
    <w:p w14:paraId="7B96ACBB" w14:textId="77777777" w:rsidR="00B456E5" w:rsidRPr="00040507" w:rsidRDefault="00B456E5" w:rsidP="00B456E5">
      <w:pPr>
        <w:rPr>
          <w:b/>
          <w:bCs/>
        </w:rPr>
      </w:pPr>
      <w:r w:rsidRPr="00040507">
        <w:rPr>
          <w:b/>
          <w:bCs/>
        </w:rPr>
        <w:t>Tarea 14.2.7.1.1.</w:t>
      </w:r>
    </w:p>
    <w:p w14:paraId="5E6D873B" w14:textId="77777777" w:rsidR="00B456E5" w:rsidRPr="00B456E5" w:rsidRDefault="00B456E5" w:rsidP="00B456E5">
      <w:r w:rsidRPr="00B456E5">
        <w:t>Es el momento de recoger las múltiples perspectivas y de dinamizar las descripciones, tanto textuales como de dibujo.</w:t>
      </w:r>
    </w:p>
    <w:p w14:paraId="2AE9C1AB" w14:textId="77777777" w:rsidR="00B456E5" w:rsidRPr="00B456E5" w:rsidRDefault="00B456E5" w:rsidP="00B456E5">
      <w:pPr>
        <w:numPr>
          <w:ilvl w:val="0"/>
          <w:numId w:val="183"/>
        </w:numPr>
      </w:pPr>
      <w:r w:rsidRPr="00B456E5">
        <w:t xml:space="preserve">Vais a elaborar un breve cómic (puede ser a mano o con algún programa gratuito como </w:t>
      </w:r>
      <w:proofErr w:type="spellStart"/>
      <w:r w:rsidRPr="00B456E5">
        <w:t>Canva</w:t>
      </w:r>
      <w:proofErr w:type="spellEnd"/>
      <w:r w:rsidRPr="00B456E5">
        <w:t xml:space="preserve">, </w:t>
      </w:r>
      <w:proofErr w:type="spellStart"/>
      <w:r w:rsidRPr="00B456E5">
        <w:t>Pixton</w:t>
      </w:r>
      <w:proofErr w:type="spellEnd"/>
      <w:r w:rsidRPr="00B456E5">
        <w:t xml:space="preserve"> (</w:t>
      </w:r>
      <w:hyperlink r:id="rId17">
        <w:r w:rsidRPr="00B456E5">
          <w:rPr>
            <w:color w:val="1155CC"/>
            <w:u w:val="single"/>
          </w:rPr>
          <w:t>https://www.pixton.com/es/bienvenido</w:t>
        </w:r>
      </w:hyperlink>
      <w:r w:rsidRPr="00B456E5">
        <w:t xml:space="preserve">) o Storyboard </w:t>
      </w:r>
      <w:proofErr w:type="spellStart"/>
      <w:r w:rsidRPr="00B456E5">
        <w:t>That</w:t>
      </w:r>
      <w:proofErr w:type="spellEnd"/>
      <w:r w:rsidRPr="00B456E5">
        <w:t xml:space="preserve"> (</w:t>
      </w:r>
      <w:hyperlink r:id="rId18">
        <w:r w:rsidRPr="00B456E5">
          <w:rPr>
            <w:color w:val="1155CC"/>
            <w:u w:val="single"/>
          </w:rPr>
          <w:t>https://www.storyboardthat.com</w:t>
        </w:r>
      </w:hyperlink>
      <w:r w:rsidRPr="00B456E5">
        <w:t xml:space="preserve"> regístrate como estudiante).</w:t>
      </w:r>
    </w:p>
    <w:p w14:paraId="64B791CA" w14:textId="77777777" w:rsidR="00B456E5" w:rsidRPr="00B456E5" w:rsidRDefault="00B456E5" w:rsidP="00B456E5">
      <w:pPr>
        <w:numPr>
          <w:ilvl w:val="0"/>
          <w:numId w:val="183"/>
        </w:numPr>
      </w:pPr>
      <w:r w:rsidRPr="00B456E5">
        <w:t>En parejas de escritura y edición cooperativas elaboramos un cómic de unas diez páginas. Es muy importante que las páginas enfrentadas representen distintas visiones sobre un mismo hecho.</w:t>
      </w:r>
    </w:p>
    <w:p w14:paraId="7160D5F6" w14:textId="77777777" w:rsidR="00B456E5" w:rsidRPr="00B456E5" w:rsidRDefault="00B456E5" w:rsidP="00B456E5">
      <w:pPr>
        <w:numPr>
          <w:ilvl w:val="0"/>
          <w:numId w:val="183"/>
        </w:numPr>
      </w:pPr>
      <w:r w:rsidRPr="00B456E5">
        <w:t>Elegid una pareja cualquiera de protagonistas (pueden ser Don Quijote y Sancho Panza en el siglo XXI), reservad las páginas impares para la visión de los hechos desde la perspectiva de uno de los personajes y las pares, para la visión del otro.</w:t>
      </w:r>
    </w:p>
    <w:p w14:paraId="2AFD2791" w14:textId="77777777" w:rsidR="00B456E5" w:rsidRPr="00B456E5" w:rsidRDefault="00B456E5" w:rsidP="00B456E5">
      <w:pPr>
        <w:numPr>
          <w:ilvl w:val="0"/>
          <w:numId w:val="183"/>
        </w:numPr>
      </w:pPr>
      <w:r w:rsidRPr="00B456E5">
        <w:t>Tratad de ser lo más originales posible y de incluir dibujos descriptivos que integren todo lo aprendido.</w:t>
      </w:r>
    </w:p>
    <w:p w14:paraId="4CE3C06A" w14:textId="77777777" w:rsidR="00B456E5" w:rsidRPr="00B456E5" w:rsidRDefault="00B456E5" w:rsidP="00B456E5">
      <w:pPr>
        <w:numPr>
          <w:ilvl w:val="0"/>
          <w:numId w:val="183"/>
        </w:numPr>
      </w:pPr>
      <w:r w:rsidRPr="00B456E5">
        <w:t>¡Ánimo, artistas!</w:t>
      </w:r>
    </w:p>
    <w:p w14:paraId="58597B12" w14:textId="77777777" w:rsidR="00B456E5" w:rsidRPr="00B456E5" w:rsidRDefault="00B456E5" w:rsidP="00B456E5"/>
    <w:p w14:paraId="6A5BDDE4" w14:textId="77777777" w:rsidR="00B456E5" w:rsidRPr="00B456E5" w:rsidRDefault="00B456E5" w:rsidP="00B456E5">
      <w:pPr>
        <w:jc w:val="center"/>
      </w:pPr>
    </w:p>
    <w:p w14:paraId="615C5529" w14:textId="77777777" w:rsidR="00B456E5" w:rsidRPr="00B456E5" w:rsidRDefault="00B456E5" w:rsidP="00B456E5">
      <w:pPr>
        <w:jc w:val="center"/>
        <w:rPr>
          <w:sz w:val="26"/>
          <w:szCs w:val="26"/>
        </w:rPr>
      </w:pPr>
      <w:r w:rsidRPr="00B456E5">
        <w:t xml:space="preserve">FIN DEL </w:t>
      </w:r>
      <w:r w:rsidRPr="00B456E5">
        <w:rPr>
          <w:sz w:val="36"/>
          <w:szCs w:val="36"/>
        </w:rPr>
        <w:t xml:space="preserve">Cuaderno digital REA14. </w:t>
      </w:r>
      <w:proofErr w:type="spellStart"/>
      <w:r w:rsidRPr="00B456E5">
        <w:rPr>
          <w:sz w:val="36"/>
          <w:szCs w:val="36"/>
        </w:rPr>
        <w:t>Gigantinos</w:t>
      </w:r>
      <w:proofErr w:type="spellEnd"/>
      <w:r w:rsidRPr="00B456E5">
        <w:rPr>
          <w:sz w:val="36"/>
          <w:szCs w:val="36"/>
        </w:rPr>
        <w:t xml:space="preserve"> y </w:t>
      </w:r>
      <w:proofErr w:type="spellStart"/>
      <w:r w:rsidRPr="00B456E5">
        <w:rPr>
          <w:sz w:val="36"/>
          <w:szCs w:val="36"/>
        </w:rPr>
        <w:t>molinantes</w:t>
      </w:r>
      <w:proofErr w:type="spellEnd"/>
    </w:p>
    <w:p w14:paraId="59F0F922" w14:textId="6B95EBBB" w:rsidR="0021149E" w:rsidRPr="00B456E5" w:rsidRDefault="0021149E" w:rsidP="00B456E5"/>
    <w:sectPr w:rsidR="0021149E" w:rsidRPr="00B456E5" w:rsidSect="00B456E5">
      <w:type w:val="continuous"/>
      <w:pgSz w:w="12240" w:h="15840"/>
      <w:pgMar w:top="1417" w:right="1701" w:bottom="1417"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372"/>
    <w:multiLevelType w:val="multilevel"/>
    <w:tmpl w:val="BA40D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2E07F74"/>
    <w:multiLevelType w:val="multilevel"/>
    <w:tmpl w:val="A2C4AE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32C570D"/>
    <w:multiLevelType w:val="multilevel"/>
    <w:tmpl w:val="C3B8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FB6A68"/>
    <w:multiLevelType w:val="multilevel"/>
    <w:tmpl w:val="ABE4E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56E0960"/>
    <w:multiLevelType w:val="multilevel"/>
    <w:tmpl w:val="AE7EA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6105303"/>
    <w:multiLevelType w:val="multilevel"/>
    <w:tmpl w:val="BA722F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66D3D72"/>
    <w:multiLevelType w:val="hybridMultilevel"/>
    <w:tmpl w:val="FD5437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66E5080"/>
    <w:multiLevelType w:val="multilevel"/>
    <w:tmpl w:val="1B1EB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0675742B"/>
    <w:multiLevelType w:val="multilevel"/>
    <w:tmpl w:val="BFC45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06B624DB"/>
    <w:multiLevelType w:val="multilevel"/>
    <w:tmpl w:val="216ED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4D3DD5"/>
    <w:multiLevelType w:val="multilevel"/>
    <w:tmpl w:val="C69035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07905FD3"/>
    <w:multiLevelType w:val="multilevel"/>
    <w:tmpl w:val="F62CA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08DE4AC9"/>
    <w:multiLevelType w:val="multilevel"/>
    <w:tmpl w:val="AFC49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090D649B"/>
    <w:multiLevelType w:val="multilevel"/>
    <w:tmpl w:val="B330B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094F4632"/>
    <w:multiLevelType w:val="hybridMultilevel"/>
    <w:tmpl w:val="7FA67B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09AB07A8"/>
    <w:multiLevelType w:val="multilevel"/>
    <w:tmpl w:val="EFBC7E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09FD57CC"/>
    <w:multiLevelType w:val="multilevel"/>
    <w:tmpl w:val="10922A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0AA75720"/>
    <w:multiLevelType w:val="multilevel"/>
    <w:tmpl w:val="3F447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0AD9528B"/>
    <w:multiLevelType w:val="multilevel"/>
    <w:tmpl w:val="C672B5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0B3D5D15"/>
    <w:multiLevelType w:val="multilevel"/>
    <w:tmpl w:val="7BF6F9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0DA950B7"/>
    <w:multiLevelType w:val="multilevel"/>
    <w:tmpl w:val="9176D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0E7A0E3E"/>
    <w:multiLevelType w:val="multilevel"/>
    <w:tmpl w:val="17D2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9224AF"/>
    <w:multiLevelType w:val="multilevel"/>
    <w:tmpl w:val="F8F8C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0E950DA7"/>
    <w:multiLevelType w:val="multilevel"/>
    <w:tmpl w:val="FC669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0F0E444F"/>
    <w:multiLevelType w:val="multilevel"/>
    <w:tmpl w:val="8A789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0F556880"/>
    <w:multiLevelType w:val="multilevel"/>
    <w:tmpl w:val="88EAF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10890803"/>
    <w:multiLevelType w:val="multilevel"/>
    <w:tmpl w:val="F8BAA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10F65BEF"/>
    <w:multiLevelType w:val="multilevel"/>
    <w:tmpl w:val="66205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13316A4B"/>
    <w:multiLevelType w:val="multilevel"/>
    <w:tmpl w:val="31B69C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13944784"/>
    <w:multiLevelType w:val="multilevel"/>
    <w:tmpl w:val="C38EB806"/>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13A01DFE"/>
    <w:multiLevelType w:val="multilevel"/>
    <w:tmpl w:val="A5DEC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140000ED"/>
    <w:multiLevelType w:val="multilevel"/>
    <w:tmpl w:val="86025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14DC5E8B"/>
    <w:multiLevelType w:val="multilevel"/>
    <w:tmpl w:val="A6BC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FD5289"/>
    <w:multiLevelType w:val="multilevel"/>
    <w:tmpl w:val="4D7295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161B4C9E"/>
    <w:multiLevelType w:val="multilevel"/>
    <w:tmpl w:val="2C529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65D29DB"/>
    <w:multiLevelType w:val="multilevel"/>
    <w:tmpl w:val="D1FC4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16CE1FEE"/>
    <w:multiLevelType w:val="multilevel"/>
    <w:tmpl w:val="596868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173205DD"/>
    <w:multiLevelType w:val="multilevel"/>
    <w:tmpl w:val="5CD492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17457224"/>
    <w:multiLevelType w:val="multilevel"/>
    <w:tmpl w:val="1AD48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17891F93"/>
    <w:multiLevelType w:val="multilevel"/>
    <w:tmpl w:val="13E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82E59FF"/>
    <w:multiLevelType w:val="multilevel"/>
    <w:tmpl w:val="A106EE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189E0B96"/>
    <w:multiLevelType w:val="multilevel"/>
    <w:tmpl w:val="50BEE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19AD2F55"/>
    <w:multiLevelType w:val="multilevel"/>
    <w:tmpl w:val="144266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15:restartNumberingAfterBreak="0">
    <w:nsid w:val="19E6547F"/>
    <w:multiLevelType w:val="multilevel"/>
    <w:tmpl w:val="9E92D6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1AD9334A"/>
    <w:multiLevelType w:val="multilevel"/>
    <w:tmpl w:val="C28E6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1AE33B31"/>
    <w:multiLevelType w:val="multilevel"/>
    <w:tmpl w:val="F65260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1B2E6F5C"/>
    <w:multiLevelType w:val="multilevel"/>
    <w:tmpl w:val="BE28A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8C0B67"/>
    <w:multiLevelType w:val="multilevel"/>
    <w:tmpl w:val="3732EF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1CAF197B"/>
    <w:multiLevelType w:val="multilevel"/>
    <w:tmpl w:val="57C0E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1E44502F"/>
    <w:multiLevelType w:val="multilevel"/>
    <w:tmpl w:val="CBF4CF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15:restartNumberingAfterBreak="0">
    <w:nsid w:val="1F581941"/>
    <w:multiLevelType w:val="multilevel"/>
    <w:tmpl w:val="1D025C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20495952"/>
    <w:multiLevelType w:val="multilevel"/>
    <w:tmpl w:val="B87C1C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211C5A56"/>
    <w:multiLevelType w:val="multilevel"/>
    <w:tmpl w:val="DA7A1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215441A6"/>
    <w:multiLevelType w:val="multilevel"/>
    <w:tmpl w:val="70306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1F90C65"/>
    <w:multiLevelType w:val="multilevel"/>
    <w:tmpl w:val="583EDDA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22677797"/>
    <w:multiLevelType w:val="multilevel"/>
    <w:tmpl w:val="35FC60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15:restartNumberingAfterBreak="0">
    <w:nsid w:val="23714FBE"/>
    <w:multiLevelType w:val="multilevel"/>
    <w:tmpl w:val="CD025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237443E6"/>
    <w:multiLevelType w:val="multilevel"/>
    <w:tmpl w:val="3E188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3DE2D94"/>
    <w:multiLevelType w:val="multilevel"/>
    <w:tmpl w:val="8ADEF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243A0601"/>
    <w:multiLevelType w:val="multilevel"/>
    <w:tmpl w:val="F9A4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15:restartNumberingAfterBreak="0">
    <w:nsid w:val="246029C2"/>
    <w:multiLevelType w:val="multilevel"/>
    <w:tmpl w:val="616A7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247C6F02"/>
    <w:multiLevelType w:val="multilevel"/>
    <w:tmpl w:val="DBC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5310CE4"/>
    <w:multiLevelType w:val="multilevel"/>
    <w:tmpl w:val="8070D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15:restartNumberingAfterBreak="0">
    <w:nsid w:val="267A3D9D"/>
    <w:multiLevelType w:val="multilevel"/>
    <w:tmpl w:val="D9F084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15:restartNumberingAfterBreak="0">
    <w:nsid w:val="270226E2"/>
    <w:multiLevelType w:val="multilevel"/>
    <w:tmpl w:val="E690D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15:restartNumberingAfterBreak="0">
    <w:nsid w:val="2737101A"/>
    <w:multiLevelType w:val="multilevel"/>
    <w:tmpl w:val="B4D28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15:restartNumberingAfterBreak="0">
    <w:nsid w:val="279C4FFD"/>
    <w:multiLevelType w:val="multilevel"/>
    <w:tmpl w:val="A1B08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7FC2473"/>
    <w:multiLevelType w:val="multilevel"/>
    <w:tmpl w:val="F1BC6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15:restartNumberingAfterBreak="0">
    <w:nsid w:val="28601323"/>
    <w:multiLevelType w:val="multilevel"/>
    <w:tmpl w:val="9F8E8D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9" w15:restartNumberingAfterBreak="0">
    <w:nsid w:val="28B54F72"/>
    <w:multiLevelType w:val="multilevel"/>
    <w:tmpl w:val="17BA8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15:restartNumberingAfterBreak="0">
    <w:nsid w:val="29197196"/>
    <w:multiLevelType w:val="multilevel"/>
    <w:tmpl w:val="C7242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15:restartNumberingAfterBreak="0">
    <w:nsid w:val="2C377366"/>
    <w:multiLevelType w:val="multilevel"/>
    <w:tmpl w:val="A54E5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2D1B1845"/>
    <w:multiLevelType w:val="multilevel"/>
    <w:tmpl w:val="88826B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3" w15:restartNumberingAfterBreak="0">
    <w:nsid w:val="2D6B2382"/>
    <w:multiLevelType w:val="multilevel"/>
    <w:tmpl w:val="ECB442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4" w15:restartNumberingAfterBreak="0">
    <w:nsid w:val="30F738BD"/>
    <w:multiLevelType w:val="multilevel"/>
    <w:tmpl w:val="B8CE5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15:restartNumberingAfterBreak="0">
    <w:nsid w:val="31E8475F"/>
    <w:multiLevelType w:val="multilevel"/>
    <w:tmpl w:val="9948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24E1E67"/>
    <w:multiLevelType w:val="multilevel"/>
    <w:tmpl w:val="148A5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2BB5E4B"/>
    <w:multiLevelType w:val="multilevel"/>
    <w:tmpl w:val="4A506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15:restartNumberingAfterBreak="0">
    <w:nsid w:val="334A6D1B"/>
    <w:multiLevelType w:val="multilevel"/>
    <w:tmpl w:val="EEA25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9" w15:restartNumberingAfterBreak="0">
    <w:nsid w:val="334D5B08"/>
    <w:multiLevelType w:val="multilevel"/>
    <w:tmpl w:val="0CA46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0" w15:restartNumberingAfterBreak="0">
    <w:nsid w:val="345300C5"/>
    <w:multiLevelType w:val="multilevel"/>
    <w:tmpl w:val="4D32EA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1" w15:restartNumberingAfterBreak="0">
    <w:nsid w:val="34CA6E3F"/>
    <w:multiLevelType w:val="multilevel"/>
    <w:tmpl w:val="48DEE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15:restartNumberingAfterBreak="0">
    <w:nsid w:val="35E24EC1"/>
    <w:multiLevelType w:val="multilevel"/>
    <w:tmpl w:val="FEA47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15:restartNumberingAfterBreak="0">
    <w:nsid w:val="35E959A5"/>
    <w:multiLevelType w:val="multilevel"/>
    <w:tmpl w:val="B55626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15:restartNumberingAfterBreak="0">
    <w:nsid w:val="37B01C70"/>
    <w:multiLevelType w:val="multilevel"/>
    <w:tmpl w:val="4D1207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5" w15:restartNumberingAfterBreak="0">
    <w:nsid w:val="39110482"/>
    <w:multiLevelType w:val="multilevel"/>
    <w:tmpl w:val="38E29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6" w15:restartNumberingAfterBreak="0">
    <w:nsid w:val="3A06350E"/>
    <w:multiLevelType w:val="hybridMultilevel"/>
    <w:tmpl w:val="1BAE4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3B2650AA"/>
    <w:multiLevelType w:val="multilevel"/>
    <w:tmpl w:val="89C27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B8D5843"/>
    <w:multiLevelType w:val="multilevel"/>
    <w:tmpl w:val="86D8A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C803308"/>
    <w:multiLevelType w:val="multilevel"/>
    <w:tmpl w:val="FCF272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0" w15:restartNumberingAfterBreak="0">
    <w:nsid w:val="3D005BEC"/>
    <w:multiLevelType w:val="multilevel"/>
    <w:tmpl w:val="75B2B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1" w15:restartNumberingAfterBreak="0">
    <w:nsid w:val="3D703E39"/>
    <w:multiLevelType w:val="multilevel"/>
    <w:tmpl w:val="7EDC62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2" w15:restartNumberingAfterBreak="0">
    <w:nsid w:val="3DCE35EC"/>
    <w:multiLevelType w:val="multilevel"/>
    <w:tmpl w:val="9728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E8A6A52"/>
    <w:multiLevelType w:val="multilevel"/>
    <w:tmpl w:val="5060D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EB84E85"/>
    <w:multiLevelType w:val="multilevel"/>
    <w:tmpl w:val="22965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5" w15:restartNumberingAfterBreak="0">
    <w:nsid w:val="3EFA4CFC"/>
    <w:multiLevelType w:val="multilevel"/>
    <w:tmpl w:val="67828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6" w15:restartNumberingAfterBreak="0">
    <w:nsid w:val="3F6012F6"/>
    <w:multiLevelType w:val="multilevel"/>
    <w:tmpl w:val="1C1EF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7" w15:restartNumberingAfterBreak="0">
    <w:nsid w:val="41255FD8"/>
    <w:multiLevelType w:val="multilevel"/>
    <w:tmpl w:val="3500B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42366288"/>
    <w:multiLevelType w:val="multilevel"/>
    <w:tmpl w:val="70D4E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27B2150"/>
    <w:multiLevelType w:val="multilevel"/>
    <w:tmpl w:val="501A6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2EF7CF6"/>
    <w:multiLevelType w:val="multilevel"/>
    <w:tmpl w:val="6FAC9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1" w15:restartNumberingAfterBreak="0">
    <w:nsid w:val="43555C3C"/>
    <w:multiLevelType w:val="multilevel"/>
    <w:tmpl w:val="49DE3F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2" w15:restartNumberingAfterBreak="0">
    <w:nsid w:val="440C35FA"/>
    <w:multiLevelType w:val="multilevel"/>
    <w:tmpl w:val="E33636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3" w15:restartNumberingAfterBreak="0">
    <w:nsid w:val="441F21EA"/>
    <w:multiLevelType w:val="multilevel"/>
    <w:tmpl w:val="71F650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4" w15:restartNumberingAfterBreak="0">
    <w:nsid w:val="469E68AC"/>
    <w:multiLevelType w:val="multilevel"/>
    <w:tmpl w:val="CE36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6A72890"/>
    <w:multiLevelType w:val="multilevel"/>
    <w:tmpl w:val="C3E25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6" w15:restartNumberingAfterBreak="0">
    <w:nsid w:val="46D17334"/>
    <w:multiLevelType w:val="multilevel"/>
    <w:tmpl w:val="B50E7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7" w15:restartNumberingAfterBreak="0">
    <w:nsid w:val="47223397"/>
    <w:multiLevelType w:val="multilevel"/>
    <w:tmpl w:val="EE641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8" w15:restartNumberingAfterBreak="0">
    <w:nsid w:val="47280324"/>
    <w:multiLevelType w:val="multilevel"/>
    <w:tmpl w:val="6EFAD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9" w15:restartNumberingAfterBreak="0">
    <w:nsid w:val="476370A7"/>
    <w:multiLevelType w:val="multilevel"/>
    <w:tmpl w:val="0192B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0" w15:restartNumberingAfterBreak="0">
    <w:nsid w:val="483A0B19"/>
    <w:multiLevelType w:val="multilevel"/>
    <w:tmpl w:val="DA66F6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1" w15:restartNumberingAfterBreak="0">
    <w:nsid w:val="4ABC60C9"/>
    <w:multiLevelType w:val="multilevel"/>
    <w:tmpl w:val="88A6D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4B652E94"/>
    <w:multiLevelType w:val="multilevel"/>
    <w:tmpl w:val="4A201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3" w15:restartNumberingAfterBreak="0">
    <w:nsid w:val="4CC159A8"/>
    <w:multiLevelType w:val="multilevel"/>
    <w:tmpl w:val="812A8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D305DC7"/>
    <w:multiLevelType w:val="multilevel"/>
    <w:tmpl w:val="DB62D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5" w15:restartNumberingAfterBreak="0">
    <w:nsid w:val="4D5866D8"/>
    <w:multiLevelType w:val="multilevel"/>
    <w:tmpl w:val="8E48098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6" w15:restartNumberingAfterBreak="0">
    <w:nsid w:val="4EAD0024"/>
    <w:multiLevelType w:val="multilevel"/>
    <w:tmpl w:val="3A1A66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7" w15:restartNumberingAfterBreak="0">
    <w:nsid w:val="4F925DBB"/>
    <w:multiLevelType w:val="multilevel"/>
    <w:tmpl w:val="58C4B0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8" w15:restartNumberingAfterBreak="0">
    <w:nsid w:val="4FA953C4"/>
    <w:multiLevelType w:val="multilevel"/>
    <w:tmpl w:val="784ED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9" w15:restartNumberingAfterBreak="0">
    <w:nsid w:val="50842BA0"/>
    <w:multiLevelType w:val="multilevel"/>
    <w:tmpl w:val="B1408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0" w15:restartNumberingAfterBreak="0">
    <w:nsid w:val="50B908CA"/>
    <w:multiLevelType w:val="multilevel"/>
    <w:tmpl w:val="C2ACD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1" w15:restartNumberingAfterBreak="0">
    <w:nsid w:val="50C96B1E"/>
    <w:multiLevelType w:val="multilevel"/>
    <w:tmpl w:val="36445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2" w15:restartNumberingAfterBreak="0">
    <w:nsid w:val="50DD013E"/>
    <w:multiLevelType w:val="multilevel"/>
    <w:tmpl w:val="8FA4F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12A11CB"/>
    <w:multiLevelType w:val="multilevel"/>
    <w:tmpl w:val="ACA60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1626805"/>
    <w:multiLevelType w:val="multilevel"/>
    <w:tmpl w:val="AFEEBC6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5" w15:restartNumberingAfterBreak="0">
    <w:nsid w:val="520846A7"/>
    <w:multiLevelType w:val="multilevel"/>
    <w:tmpl w:val="63BA3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6" w15:restartNumberingAfterBreak="0">
    <w:nsid w:val="527218C0"/>
    <w:multiLevelType w:val="multilevel"/>
    <w:tmpl w:val="7AACA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7" w15:restartNumberingAfterBreak="0">
    <w:nsid w:val="53390382"/>
    <w:multiLevelType w:val="multilevel"/>
    <w:tmpl w:val="819A8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8" w15:restartNumberingAfterBreak="0">
    <w:nsid w:val="533F4F5B"/>
    <w:multiLevelType w:val="multilevel"/>
    <w:tmpl w:val="3B92D1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9" w15:restartNumberingAfterBreak="0">
    <w:nsid w:val="538F6B29"/>
    <w:multiLevelType w:val="multilevel"/>
    <w:tmpl w:val="8AFC7FB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0" w15:restartNumberingAfterBreak="0">
    <w:nsid w:val="542256B1"/>
    <w:multiLevelType w:val="multilevel"/>
    <w:tmpl w:val="245C3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5CD5ACF"/>
    <w:multiLevelType w:val="multilevel"/>
    <w:tmpl w:val="0D62D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2" w15:restartNumberingAfterBreak="0">
    <w:nsid w:val="55F976CD"/>
    <w:multiLevelType w:val="hybridMultilevel"/>
    <w:tmpl w:val="AE72B6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15:restartNumberingAfterBreak="0">
    <w:nsid w:val="56107358"/>
    <w:multiLevelType w:val="multilevel"/>
    <w:tmpl w:val="9A9AA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4" w15:restartNumberingAfterBreak="0">
    <w:nsid w:val="58184713"/>
    <w:multiLevelType w:val="multilevel"/>
    <w:tmpl w:val="D132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AD2736B"/>
    <w:multiLevelType w:val="multilevel"/>
    <w:tmpl w:val="3E5A75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6" w15:restartNumberingAfterBreak="0">
    <w:nsid w:val="5AF24D36"/>
    <w:multiLevelType w:val="multilevel"/>
    <w:tmpl w:val="C84C9B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7" w15:restartNumberingAfterBreak="0">
    <w:nsid w:val="5D2F2DC8"/>
    <w:multiLevelType w:val="multilevel"/>
    <w:tmpl w:val="387EB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8" w15:restartNumberingAfterBreak="0">
    <w:nsid w:val="5E1C107F"/>
    <w:multiLevelType w:val="multilevel"/>
    <w:tmpl w:val="1AC6A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9" w15:restartNumberingAfterBreak="0">
    <w:nsid w:val="5E3159F8"/>
    <w:multiLevelType w:val="multilevel"/>
    <w:tmpl w:val="AAB2E6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0" w15:restartNumberingAfterBreak="0">
    <w:nsid w:val="5EE121D2"/>
    <w:multiLevelType w:val="multilevel"/>
    <w:tmpl w:val="80DE5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1" w15:restartNumberingAfterBreak="0">
    <w:nsid w:val="602954DA"/>
    <w:multiLevelType w:val="multilevel"/>
    <w:tmpl w:val="08F057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2" w15:restartNumberingAfterBreak="0">
    <w:nsid w:val="61373F6F"/>
    <w:multiLevelType w:val="multilevel"/>
    <w:tmpl w:val="82D25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3" w15:restartNumberingAfterBreak="0">
    <w:nsid w:val="614F5FCD"/>
    <w:multiLevelType w:val="multilevel"/>
    <w:tmpl w:val="20D6F6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4" w15:restartNumberingAfterBreak="0">
    <w:nsid w:val="63201979"/>
    <w:multiLevelType w:val="multilevel"/>
    <w:tmpl w:val="D8748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5" w15:restartNumberingAfterBreak="0">
    <w:nsid w:val="634E6A3A"/>
    <w:multiLevelType w:val="multilevel"/>
    <w:tmpl w:val="F53826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6" w15:restartNumberingAfterBreak="0">
    <w:nsid w:val="64A14969"/>
    <w:multiLevelType w:val="multilevel"/>
    <w:tmpl w:val="1DB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4A71E18"/>
    <w:multiLevelType w:val="multilevel"/>
    <w:tmpl w:val="5DF63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4F5594F"/>
    <w:multiLevelType w:val="hybridMultilevel"/>
    <w:tmpl w:val="3E70B1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15:restartNumberingAfterBreak="0">
    <w:nsid w:val="65344BE3"/>
    <w:multiLevelType w:val="multilevel"/>
    <w:tmpl w:val="1E866C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0" w15:restartNumberingAfterBreak="0">
    <w:nsid w:val="661E4751"/>
    <w:multiLevelType w:val="multilevel"/>
    <w:tmpl w:val="79369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1" w15:restartNumberingAfterBreak="0">
    <w:nsid w:val="674B6688"/>
    <w:multiLevelType w:val="multilevel"/>
    <w:tmpl w:val="87B81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2" w15:restartNumberingAfterBreak="0">
    <w:nsid w:val="678F2A13"/>
    <w:multiLevelType w:val="multilevel"/>
    <w:tmpl w:val="C330A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3" w15:restartNumberingAfterBreak="0">
    <w:nsid w:val="67A209EE"/>
    <w:multiLevelType w:val="multilevel"/>
    <w:tmpl w:val="511A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808471C"/>
    <w:multiLevelType w:val="multilevel"/>
    <w:tmpl w:val="9228A5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5" w15:restartNumberingAfterBreak="0">
    <w:nsid w:val="681E13FC"/>
    <w:multiLevelType w:val="multilevel"/>
    <w:tmpl w:val="BAD631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6" w15:restartNumberingAfterBreak="0">
    <w:nsid w:val="686D6168"/>
    <w:multiLevelType w:val="multilevel"/>
    <w:tmpl w:val="3198F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7" w15:restartNumberingAfterBreak="0">
    <w:nsid w:val="68F3067F"/>
    <w:multiLevelType w:val="multilevel"/>
    <w:tmpl w:val="CA885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9955113"/>
    <w:multiLevelType w:val="multilevel"/>
    <w:tmpl w:val="37E268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9" w15:restartNumberingAfterBreak="0">
    <w:nsid w:val="69F700F4"/>
    <w:multiLevelType w:val="multilevel"/>
    <w:tmpl w:val="87E87A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0" w15:restartNumberingAfterBreak="0">
    <w:nsid w:val="69F7092B"/>
    <w:multiLevelType w:val="multilevel"/>
    <w:tmpl w:val="E6DAF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1" w15:restartNumberingAfterBreak="0">
    <w:nsid w:val="6B420064"/>
    <w:multiLevelType w:val="multilevel"/>
    <w:tmpl w:val="72EA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B8B7DCA"/>
    <w:multiLevelType w:val="multilevel"/>
    <w:tmpl w:val="2976F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3" w15:restartNumberingAfterBreak="0">
    <w:nsid w:val="6BFB4D79"/>
    <w:multiLevelType w:val="multilevel"/>
    <w:tmpl w:val="A4AA8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4" w15:restartNumberingAfterBreak="0">
    <w:nsid w:val="6C901A76"/>
    <w:multiLevelType w:val="multilevel"/>
    <w:tmpl w:val="CB983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5" w15:restartNumberingAfterBreak="0">
    <w:nsid w:val="6E837680"/>
    <w:multiLevelType w:val="multilevel"/>
    <w:tmpl w:val="C4881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6" w15:restartNumberingAfterBreak="0">
    <w:nsid w:val="6EEF0B2E"/>
    <w:multiLevelType w:val="multilevel"/>
    <w:tmpl w:val="244AB2C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7" w15:restartNumberingAfterBreak="0">
    <w:nsid w:val="70762AE2"/>
    <w:multiLevelType w:val="multilevel"/>
    <w:tmpl w:val="CDA27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8" w15:restartNumberingAfterBreak="0">
    <w:nsid w:val="71396C5B"/>
    <w:multiLevelType w:val="multilevel"/>
    <w:tmpl w:val="5E94E3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9" w15:restartNumberingAfterBreak="0">
    <w:nsid w:val="71B61915"/>
    <w:multiLevelType w:val="multilevel"/>
    <w:tmpl w:val="EBE07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0" w15:restartNumberingAfterBreak="0">
    <w:nsid w:val="71F228D2"/>
    <w:multiLevelType w:val="multilevel"/>
    <w:tmpl w:val="8B5A9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1" w15:restartNumberingAfterBreak="0">
    <w:nsid w:val="725B5265"/>
    <w:multiLevelType w:val="multilevel"/>
    <w:tmpl w:val="53C40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2" w15:restartNumberingAfterBreak="0">
    <w:nsid w:val="725D1A38"/>
    <w:multiLevelType w:val="multilevel"/>
    <w:tmpl w:val="367CC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3" w15:restartNumberingAfterBreak="0">
    <w:nsid w:val="73777894"/>
    <w:multiLevelType w:val="multilevel"/>
    <w:tmpl w:val="5588D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3EC6844"/>
    <w:multiLevelType w:val="multilevel"/>
    <w:tmpl w:val="AA249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4511020"/>
    <w:multiLevelType w:val="multilevel"/>
    <w:tmpl w:val="8A84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4801E52"/>
    <w:multiLevelType w:val="multilevel"/>
    <w:tmpl w:val="AC3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4842BAF"/>
    <w:multiLevelType w:val="multilevel"/>
    <w:tmpl w:val="34B45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8" w15:restartNumberingAfterBreak="0">
    <w:nsid w:val="753D7FFC"/>
    <w:multiLevelType w:val="multilevel"/>
    <w:tmpl w:val="6AEE83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9" w15:restartNumberingAfterBreak="0">
    <w:nsid w:val="75797318"/>
    <w:multiLevelType w:val="multilevel"/>
    <w:tmpl w:val="663ED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0" w15:restartNumberingAfterBreak="0">
    <w:nsid w:val="76E74123"/>
    <w:multiLevelType w:val="multilevel"/>
    <w:tmpl w:val="36C20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1" w15:restartNumberingAfterBreak="0">
    <w:nsid w:val="77833AB1"/>
    <w:multiLevelType w:val="multilevel"/>
    <w:tmpl w:val="BC0C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86A5D7E"/>
    <w:multiLevelType w:val="multilevel"/>
    <w:tmpl w:val="EAA21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3" w15:restartNumberingAfterBreak="0">
    <w:nsid w:val="78786250"/>
    <w:multiLevelType w:val="multilevel"/>
    <w:tmpl w:val="CC8CC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4" w15:restartNumberingAfterBreak="0">
    <w:nsid w:val="7A63734B"/>
    <w:multiLevelType w:val="multilevel"/>
    <w:tmpl w:val="B5CA7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5" w15:restartNumberingAfterBreak="0">
    <w:nsid w:val="7ABD00F0"/>
    <w:multiLevelType w:val="multilevel"/>
    <w:tmpl w:val="47A4C6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6" w15:restartNumberingAfterBreak="0">
    <w:nsid w:val="7B0130FD"/>
    <w:multiLevelType w:val="multilevel"/>
    <w:tmpl w:val="1BDE8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7" w15:restartNumberingAfterBreak="0">
    <w:nsid w:val="7B357F8B"/>
    <w:multiLevelType w:val="multilevel"/>
    <w:tmpl w:val="96002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8" w15:restartNumberingAfterBreak="0">
    <w:nsid w:val="7B525779"/>
    <w:multiLevelType w:val="multilevel"/>
    <w:tmpl w:val="F5066E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9" w15:restartNumberingAfterBreak="0">
    <w:nsid w:val="7C5A4F2C"/>
    <w:multiLevelType w:val="multilevel"/>
    <w:tmpl w:val="1FC092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0" w15:restartNumberingAfterBreak="0">
    <w:nsid w:val="7C8C694E"/>
    <w:multiLevelType w:val="multilevel"/>
    <w:tmpl w:val="21786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1" w15:restartNumberingAfterBreak="0">
    <w:nsid w:val="7CF33F60"/>
    <w:multiLevelType w:val="multilevel"/>
    <w:tmpl w:val="29980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2" w15:restartNumberingAfterBreak="0">
    <w:nsid w:val="7D95122B"/>
    <w:multiLevelType w:val="multilevel"/>
    <w:tmpl w:val="622A7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3" w15:restartNumberingAfterBreak="0">
    <w:nsid w:val="7E0F5A8F"/>
    <w:multiLevelType w:val="multilevel"/>
    <w:tmpl w:val="D6480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4" w15:restartNumberingAfterBreak="0">
    <w:nsid w:val="7F45488F"/>
    <w:multiLevelType w:val="multilevel"/>
    <w:tmpl w:val="A5A650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18190878">
    <w:abstractNumId w:val="134"/>
  </w:num>
  <w:num w:numId="2" w16cid:durableId="767576944">
    <w:abstractNumId w:val="146"/>
  </w:num>
  <w:num w:numId="3" w16cid:durableId="730277898">
    <w:abstractNumId w:val="86"/>
  </w:num>
  <w:num w:numId="4" w16cid:durableId="769132010">
    <w:abstractNumId w:val="2"/>
  </w:num>
  <w:num w:numId="5" w16cid:durableId="1627659124">
    <w:abstractNumId w:val="88"/>
  </w:num>
  <w:num w:numId="6" w16cid:durableId="2048482353">
    <w:abstractNumId w:val="39"/>
  </w:num>
  <w:num w:numId="7" w16cid:durableId="1355889242">
    <w:abstractNumId w:val="61"/>
  </w:num>
  <w:num w:numId="8" w16cid:durableId="576481114">
    <w:abstractNumId w:val="32"/>
  </w:num>
  <w:num w:numId="9" w16cid:durableId="1783572763">
    <w:abstractNumId w:val="92"/>
  </w:num>
  <w:num w:numId="10" w16cid:durableId="1392581147">
    <w:abstractNumId w:val="181"/>
  </w:num>
  <w:num w:numId="11" w16cid:durableId="746222293">
    <w:abstractNumId w:val="157"/>
  </w:num>
  <w:num w:numId="12" w16cid:durableId="542211943">
    <w:abstractNumId w:val="75"/>
  </w:num>
  <w:num w:numId="13" w16cid:durableId="795680066">
    <w:abstractNumId w:val="21"/>
  </w:num>
  <w:num w:numId="14" w16cid:durableId="517351830">
    <w:abstractNumId w:val="106"/>
  </w:num>
  <w:num w:numId="15" w16cid:durableId="611283297">
    <w:abstractNumId w:val="167"/>
  </w:num>
  <w:num w:numId="16" w16cid:durableId="163784679">
    <w:abstractNumId w:val="133"/>
  </w:num>
  <w:num w:numId="17" w16cid:durableId="1691685113">
    <w:abstractNumId w:val="85"/>
  </w:num>
  <w:num w:numId="18" w16cid:durableId="728192085">
    <w:abstractNumId w:val="30"/>
  </w:num>
  <w:num w:numId="19" w16cid:durableId="2042120911">
    <w:abstractNumId w:val="109"/>
  </w:num>
  <w:num w:numId="20" w16cid:durableId="476921170">
    <w:abstractNumId w:val="12"/>
  </w:num>
  <w:num w:numId="21" w16cid:durableId="599916643">
    <w:abstractNumId w:val="183"/>
  </w:num>
  <w:num w:numId="22" w16cid:durableId="326858851">
    <w:abstractNumId w:val="95"/>
  </w:num>
  <w:num w:numId="23" w16cid:durableId="612253667">
    <w:abstractNumId w:val="27"/>
  </w:num>
  <w:num w:numId="24" w16cid:durableId="1229456242">
    <w:abstractNumId w:val="56"/>
  </w:num>
  <w:num w:numId="25" w16cid:durableId="2134443631">
    <w:abstractNumId w:val="107"/>
  </w:num>
  <w:num w:numId="26" w16cid:durableId="9962777">
    <w:abstractNumId w:val="151"/>
  </w:num>
  <w:num w:numId="27" w16cid:durableId="277875325">
    <w:abstractNumId w:val="180"/>
  </w:num>
  <w:num w:numId="28" w16cid:durableId="1073118700">
    <w:abstractNumId w:val="190"/>
  </w:num>
  <w:num w:numId="29" w16cid:durableId="1292396622">
    <w:abstractNumId w:val="7"/>
  </w:num>
  <w:num w:numId="30" w16cid:durableId="39406985">
    <w:abstractNumId w:val="177"/>
  </w:num>
  <w:num w:numId="31" w16cid:durableId="1564098929">
    <w:abstractNumId w:val="182"/>
  </w:num>
  <w:num w:numId="32" w16cid:durableId="1819957509">
    <w:abstractNumId w:val="3"/>
  </w:num>
  <w:num w:numId="33" w16cid:durableId="1421487579">
    <w:abstractNumId w:val="114"/>
  </w:num>
  <w:num w:numId="34" w16cid:durableId="408695085">
    <w:abstractNumId w:val="17"/>
  </w:num>
  <w:num w:numId="35" w16cid:durableId="1145976321">
    <w:abstractNumId w:val="55"/>
  </w:num>
  <w:num w:numId="36" w16cid:durableId="802692676">
    <w:abstractNumId w:val="26"/>
  </w:num>
  <w:num w:numId="37" w16cid:durableId="1339893157">
    <w:abstractNumId w:val="111"/>
  </w:num>
  <w:num w:numId="38" w16cid:durableId="1733964122">
    <w:abstractNumId w:val="105"/>
  </w:num>
  <w:num w:numId="39" w16cid:durableId="557712760">
    <w:abstractNumId w:val="18"/>
  </w:num>
  <w:num w:numId="40" w16cid:durableId="322004313">
    <w:abstractNumId w:val="97"/>
  </w:num>
  <w:num w:numId="41" w16cid:durableId="1297375847">
    <w:abstractNumId w:val="34"/>
  </w:num>
  <w:num w:numId="42" w16cid:durableId="416633998">
    <w:abstractNumId w:val="125"/>
  </w:num>
  <w:num w:numId="43" w16cid:durableId="364602607">
    <w:abstractNumId w:val="131"/>
  </w:num>
  <w:num w:numId="44" w16cid:durableId="1879781427">
    <w:abstractNumId w:val="82"/>
  </w:num>
  <w:num w:numId="45" w16cid:durableId="1374114698">
    <w:abstractNumId w:val="41"/>
  </w:num>
  <w:num w:numId="46" w16cid:durableId="1948391030">
    <w:abstractNumId w:val="79"/>
  </w:num>
  <w:num w:numId="47" w16cid:durableId="1818496895">
    <w:abstractNumId w:val="81"/>
  </w:num>
  <w:num w:numId="48" w16cid:durableId="1860970585">
    <w:abstractNumId w:val="160"/>
  </w:num>
  <w:num w:numId="49" w16cid:durableId="1824007163">
    <w:abstractNumId w:val="47"/>
  </w:num>
  <w:num w:numId="50" w16cid:durableId="179397818">
    <w:abstractNumId w:val="94"/>
  </w:num>
  <w:num w:numId="51" w16cid:durableId="964584679">
    <w:abstractNumId w:val="54"/>
  </w:num>
  <w:num w:numId="52" w16cid:durableId="2126075821">
    <w:abstractNumId w:val="192"/>
  </w:num>
  <w:num w:numId="53" w16cid:durableId="618336397">
    <w:abstractNumId w:val="119"/>
  </w:num>
  <w:num w:numId="54" w16cid:durableId="995954991">
    <w:abstractNumId w:val="163"/>
  </w:num>
  <w:num w:numId="55" w16cid:durableId="696197302">
    <w:abstractNumId w:val="35"/>
  </w:num>
  <w:num w:numId="56" w16cid:durableId="96563442">
    <w:abstractNumId w:val="42"/>
  </w:num>
  <w:num w:numId="57" w16cid:durableId="2027900269">
    <w:abstractNumId w:val="179"/>
  </w:num>
  <w:num w:numId="58" w16cid:durableId="1227034275">
    <w:abstractNumId w:val="25"/>
  </w:num>
  <w:num w:numId="59" w16cid:durableId="2134932911">
    <w:abstractNumId w:val="118"/>
  </w:num>
  <w:num w:numId="60" w16cid:durableId="911738480">
    <w:abstractNumId w:val="191"/>
  </w:num>
  <w:num w:numId="61" w16cid:durableId="230165616">
    <w:abstractNumId w:val="155"/>
  </w:num>
  <w:num w:numId="62" w16cid:durableId="1374690318">
    <w:abstractNumId w:val="62"/>
  </w:num>
  <w:num w:numId="63" w16cid:durableId="1176916921">
    <w:abstractNumId w:val="137"/>
  </w:num>
  <w:num w:numId="64" w16cid:durableId="717709884">
    <w:abstractNumId w:val="78"/>
  </w:num>
  <w:num w:numId="65" w16cid:durableId="1730378612">
    <w:abstractNumId w:val="117"/>
  </w:num>
  <w:num w:numId="66" w16cid:durableId="731275078">
    <w:abstractNumId w:val="185"/>
  </w:num>
  <w:num w:numId="67" w16cid:durableId="405298016">
    <w:abstractNumId w:val="43"/>
  </w:num>
  <w:num w:numId="68" w16cid:durableId="429738005">
    <w:abstractNumId w:val="69"/>
  </w:num>
  <w:num w:numId="69" w16cid:durableId="1225290791">
    <w:abstractNumId w:val="115"/>
  </w:num>
  <w:num w:numId="70" w16cid:durableId="1055736155">
    <w:abstractNumId w:val="164"/>
  </w:num>
  <w:num w:numId="71" w16cid:durableId="2021815385">
    <w:abstractNumId w:val="29"/>
  </w:num>
  <w:num w:numId="72" w16cid:durableId="2040622746">
    <w:abstractNumId w:val="169"/>
  </w:num>
  <w:num w:numId="73" w16cid:durableId="1724405018">
    <w:abstractNumId w:val="103"/>
  </w:num>
  <w:num w:numId="74" w16cid:durableId="1608926029">
    <w:abstractNumId w:val="58"/>
  </w:num>
  <w:num w:numId="75" w16cid:durableId="1277757718">
    <w:abstractNumId w:val="80"/>
  </w:num>
  <w:num w:numId="76" w16cid:durableId="592402223">
    <w:abstractNumId w:val="165"/>
  </w:num>
  <w:num w:numId="77" w16cid:durableId="198322834">
    <w:abstractNumId w:val="71"/>
  </w:num>
  <w:num w:numId="78" w16cid:durableId="646128789">
    <w:abstractNumId w:val="77"/>
  </w:num>
  <w:num w:numId="79" w16cid:durableId="1082215531">
    <w:abstractNumId w:val="124"/>
  </w:num>
  <w:num w:numId="80" w16cid:durableId="280770582">
    <w:abstractNumId w:val="186"/>
  </w:num>
  <w:num w:numId="81" w16cid:durableId="1702703536">
    <w:abstractNumId w:val="68"/>
  </w:num>
  <w:num w:numId="82" w16cid:durableId="1208029827">
    <w:abstractNumId w:val="143"/>
  </w:num>
  <w:num w:numId="83" w16cid:durableId="1601334561">
    <w:abstractNumId w:val="154"/>
  </w:num>
  <w:num w:numId="84" w16cid:durableId="232853505">
    <w:abstractNumId w:val="127"/>
  </w:num>
  <w:num w:numId="85" w16cid:durableId="1851407240">
    <w:abstractNumId w:val="65"/>
  </w:num>
  <w:num w:numId="86" w16cid:durableId="1449088223">
    <w:abstractNumId w:val="52"/>
  </w:num>
  <w:num w:numId="87" w16cid:durableId="2086494211">
    <w:abstractNumId w:val="45"/>
  </w:num>
  <w:num w:numId="88" w16cid:durableId="1066999784">
    <w:abstractNumId w:val="170"/>
  </w:num>
  <w:num w:numId="89" w16cid:durableId="1526748596">
    <w:abstractNumId w:val="142"/>
  </w:num>
  <w:num w:numId="90" w16cid:durableId="515582009">
    <w:abstractNumId w:val="108"/>
  </w:num>
  <w:num w:numId="91" w16cid:durableId="1535120282">
    <w:abstractNumId w:val="15"/>
  </w:num>
  <w:num w:numId="92" w16cid:durableId="957639500">
    <w:abstractNumId w:val="144"/>
  </w:num>
  <w:num w:numId="93" w16cid:durableId="1469277434">
    <w:abstractNumId w:val="50"/>
  </w:num>
  <w:num w:numId="94" w16cid:durableId="562106651">
    <w:abstractNumId w:val="0"/>
  </w:num>
  <w:num w:numId="95" w16cid:durableId="402064191">
    <w:abstractNumId w:val="102"/>
  </w:num>
  <w:num w:numId="96" w16cid:durableId="1704476554">
    <w:abstractNumId w:val="100"/>
  </w:num>
  <w:num w:numId="97" w16cid:durableId="250165693">
    <w:abstractNumId w:val="110"/>
  </w:num>
  <w:num w:numId="98" w16cid:durableId="155650520">
    <w:abstractNumId w:val="193"/>
  </w:num>
  <w:num w:numId="99" w16cid:durableId="107091475">
    <w:abstractNumId w:val="59"/>
  </w:num>
  <w:num w:numId="100" w16cid:durableId="1613977803">
    <w:abstractNumId w:val="1"/>
  </w:num>
  <w:num w:numId="101" w16cid:durableId="1993874104">
    <w:abstractNumId w:val="178"/>
  </w:num>
  <w:num w:numId="102" w16cid:durableId="1116749458">
    <w:abstractNumId w:val="172"/>
  </w:num>
  <w:num w:numId="103" w16cid:durableId="577136796">
    <w:abstractNumId w:val="188"/>
  </w:num>
  <w:num w:numId="104" w16cid:durableId="1508909432">
    <w:abstractNumId w:val="84"/>
  </w:num>
  <w:num w:numId="105" w16cid:durableId="412162693">
    <w:abstractNumId w:val="11"/>
  </w:num>
  <w:num w:numId="106" w16cid:durableId="719473187">
    <w:abstractNumId w:val="113"/>
  </w:num>
  <w:num w:numId="107" w16cid:durableId="1172254900">
    <w:abstractNumId w:val="158"/>
  </w:num>
  <w:num w:numId="108" w16cid:durableId="236675735">
    <w:abstractNumId w:val="156"/>
  </w:num>
  <w:num w:numId="109" w16cid:durableId="255945498">
    <w:abstractNumId w:val="49"/>
  </w:num>
  <w:num w:numId="110" w16cid:durableId="783614036">
    <w:abstractNumId w:val="5"/>
  </w:num>
  <w:num w:numId="111" w16cid:durableId="1452631727">
    <w:abstractNumId w:val="121"/>
  </w:num>
  <w:num w:numId="112" w16cid:durableId="1175610743">
    <w:abstractNumId w:val="128"/>
  </w:num>
  <w:num w:numId="113" w16cid:durableId="1255087849">
    <w:abstractNumId w:val="140"/>
  </w:num>
  <w:num w:numId="114" w16cid:durableId="1653873007">
    <w:abstractNumId w:val="73"/>
  </w:num>
  <w:num w:numId="115" w16cid:durableId="476605431">
    <w:abstractNumId w:val="24"/>
  </w:num>
  <w:num w:numId="116" w16cid:durableId="1513060830">
    <w:abstractNumId w:val="149"/>
  </w:num>
  <w:num w:numId="117" w16cid:durableId="1484544812">
    <w:abstractNumId w:val="112"/>
  </w:num>
  <w:num w:numId="118" w16cid:durableId="301816291">
    <w:abstractNumId w:val="31"/>
  </w:num>
  <w:num w:numId="119" w16cid:durableId="1846046007">
    <w:abstractNumId w:val="19"/>
  </w:num>
  <w:num w:numId="120" w16cid:durableId="655456008">
    <w:abstractNumId w:val="123"/>
  </w:num>
  <w:num w:numId="121" w16cid:durableId="1628589521">
    <w:abstractNumId w:val="153"/>
  </w:num>
  <w:num w:numId="122" w16cid:durableId="586157386">
    <w:abstractNumId w:val="122"/>
  </w:num>
  <w:num w:numId="123" w16cid:durableId="1872448750">
    <w:abstractNumId w:val="46"/>
  </w:num>
  <w:num w:numId="124" w16cid:durableId="636104564">
    <w:abstractNumId w:val="87"/>
  </w:num>
  <w:num w:numId="125" w16cid:durableId="779762007">
    <w:abstractNumId w:val="6"/>
  </w:num>
  <w:num w:numId="126" w16cid:durableId="1401825052">
    <w:abstractNumId w:val="147"/>
  </w:num>
  <w:num w:numId="127" w16cid:durableId="57093089">
    <w:abstractNumId w:val="161"/>
  </w:num>
  <w:num w:numId="128" w16cid:durableId="1814133837">
    <w:abstractNumId w:val="76"/>
  </w:num>
  <w:num w:numId="129" w16cid:durableId="619842282">
    <w:abstractNumId w:val="176"/>
  </w:num>
  <w:num w:numId="130" w16cid:durableId="1013848813">
    <w:abstractNumId w:val="148"/>
  </w:num>
  <w:num w:numId="131" w16cid:durableId="1266693336">
    <w:abstractNumId w:val="53"/>
  </w:num>
  <w:num w:numId="132" w16cid:durableId="1925382636">
    <w:abstractNumId w:val="93"/>
  </w:num>
  <w:num w:numId="133" w16cid:durableId="948925948">
    <w:abstractNumId w:val="9"/>
  </w:num>
  <w:num w:numId="134" w16cid:durableId="729157137">
    <w:abstractNumId w:val="98"/>
  </w:num>
  <w:num w:numId="135" w16cid:durableId="839539085">
    <w:abstractNumId w:val="104"/>
  </w:num>
  <w:num w:numId="136" w16cid:durableId="1462846897">
    <w:abstractNumId w:val="57"/>
  </w:num>
  <w:num w:numId="137" w16cid:durableId="191656217">
    <w:abstractNumId w:val="138"/>
  </w:num>
  <w:num w:numId="138" w16cid:durableId="1443185102">
    <w:abstractNumId w:val="150"/>
  </w:num>
  <w:num w:numId="139" w16cid:durableId="178274032">
    <w:abstractNumId w:val="89"/>
  </w:num>
  <w:num w:numId="140" w16cid:durableId="990711678">
    <w:abstractNumId w:val="136"/>
  </w:num>
  <w:num w:numId="141" w16cid:durableId="155192725">
    <w:abstractNumId w:val="139"/>
  </w:num>
  <w:num w:numId="142" w16cid:durableId="322585455">
    <w:abstractNumId w:val="90"/>
  </w:num>
  <w:num w:numId="143" w16cid:durableId="38092115">
    <w:abstractNumId w:val="116"/>
  </w:num>
  <w:num w:numId="144" w16cid:durableId="249124488">
    <w:abstractNumId w:val="8"/>
  </w:num>
  <w:num w:numId="145" w16cid:durableId="711808677">
    <w:abstractNumId w:val="83"/>
  </w:num>
  <w:num w:numId="146" w16cid:durableId="1700742671">
    <w:abstractNumId w:val="91"/>
  </w:num>
  <w:num w:numId="147" w16cid:durableId="12536739">
    <w:abstractNumId w:val="145"/>
  </w:num>
  <w:num w:numId="148" w16cid:durableId="813107410">
    <w:abstractNumId w:val="64"/>
  </w:num>
  <w:num w:numId="149" w16cid:durableId="1314873931">
    <w:abstractNumId w:val="38"/>
  </w:num>
  <w:num w:numId="150" w16cid:durableId="2109621409">
    <w:abstractNumId w:val="72"/>
  </w:num>
  <w:num w:numId="151" w16cid:durableId="69233802">
    <w:abstractNumId w:val="152"/>
  </w:num>
  <w:num w:numId="152" w16cid:durableId="1812988099">
    <w:abstractNumId w:val="74"/>
  </w:num>
  <w:num w:numId="153" w16cid:durableId="473572672">
    <w:abstractNumId w:val="13"/>
  </w:num>
  <w:num w:numId="154" w16cid:durableId="1144544812">
    <w:abstractNumId w:val="184"/>
  </w:num>
  <w:num w:numId="155" w16cid:durableId="1587348686">
    <w:abstractNumId w:val="23"/>
  </w:num>
  <w:num w:numId="156" w16cid:durableId="480462233">
    <w:abstractNumId w:val="70"/>
  </w:num>
  <w:num w:numId="157" w16cid:durableId="985934422">
    <w:abstractNumId w:val="67"/>
  </w:num>
  <w:num w:numId="158" w16cid:durableId="517433189">
    <w:abstractNumId w:val="135"/>
  </w:num>
  <w:num w:numId="159" w16cid:durableId="411853758">
    <w:abstractNumId w:val="162"/>
  </w:num>
  <w:num w:numId="160" w16cid:durableId="481511519">
    <w:abstractNumId w:val="101"/>
  </w:num>
  <w:num w:numId="161" w16cid:durableId="122618673">
    <w:abstractNumId w:val="28"/>
  </w:num>
  <w:num w:numId="162" w16cid:durableId="583613165">
    <w:abstractNumId w:val="189"/>
  </w:num>
  <w:num w:numId="163" w16cid:durableId="910457676">
    <w:abstractNumId w:val="63"/>
  </w:num>
  <w:num w:numId="164" w16cid:durableId="799499295">
    <w:abstractNumId w:val="16"/>
  </w:num>
  <w:num w:numId="165" w16cid:durableId="111438239">
    <w:abstractNumId w:val="187"/>
  </w:num>
  <w:num w:numId="166" w16cid:durableId="1095783489">
    <w:abstractNumId w:val="166"/>
  </w:num>
  <w:num w:numId="167" w16cid:durableId="2067561199">
    <w:abstractNumId w:val="194"/>
  </w:num>
  <w:num w:numId="168" w16cid:durableId="1794399065">
    <w:abstractNumId w:val="36"/>
  </w:num>
  <w:num w:numId="169" w16cid:durableId="1088111508">
    <w:abstractNumId w:val="51"/>
  </w:num>
  <w:num w:numId="170" w16cid:durableId="1199470875">
    <w:abstractNumId w:val="129"/>
  </w:num>
  <w:num w:numId="171" w16cid:durableId="16857885">
    <w:abstractNumId w:val="10"/>
  </w:num>
  <w:num w:numId="172" w16cid:durableId="603655825">
    <w:abstractNumId w:val="159"/>
  </w:num>
  <w:num w:numId="173" w16cid:durableId="1476021736">
    <w:abstractNumId w:val="20"/>
  </w:num>
  <w:num w:numId="174" w16cid:durableId="379407021">
    <w:abstractNumId w:val="126"/>
  </w:num>
  <w:num w:numId="175" w16cid:durableId="788664374">
    <w:abstractNumId w:val="14"/>
  </w:num>
  <w:num w:numId="176" w16cid:durableId="1947811936">
    <w:abstractNumId w:val="132"/>
  </w:num>
  <w:num w:numId="177" w16cid:durableId="486630913">
    <w:abstractNumId w:val="66"/>
  </w:num>
  <w:num w:numId="178" w16cid:durableId="976880113">
    <w:abstractNumId w:val="99"/>
  </w:num>
  <w:num w:numId="179" w16cid:durableId="928193560">
    <w:abstractNumId w:val="130"/>
  </w:num>
  <w:num w:numId="180" w16cid:durableId="1533763823">
    <w:abstractNumId w:val="174"/>
  </w:num>
  <w:num w:numId="181" w16cid:durableId="1874227960">
    <w:abstractNumId w:val="175"/>
  </w:num>
  <w:num w:numId="182" w16cid:durableId="1375690708">
    <w:abstractNumId w:val="173"/>
  </w:num>
  <w:num w:numId="183" w16cid:durableId="951207809">
    <w:abstractNumId w:val="33"/>
  </w:num>
  <w:num w:numId="184" w16cid:durableId="1429424738">
    <w:abstractNumId w:val="60"/>
  </w:num>
  <w:num w:numId="185" w16cid:durableId="569539215">
    <w:abstractNumId w:val="141"/>
  </w:num>
  <w:num w:numId="186" w16cid:durableId="52895352">
    <w:abstractNumId w:val="22"/>
  </w:num>
  <w:num w:numId="187" w16cid:durableId="1834682655">
    <w:abstractNumId w:val="37"/>
  </w:num>
  <w:num w:numId="188" w16cid:durableId="743603713">
    <w:abstractNumId w:val="171"/>
  </w:num>
  <w:num w:numId="189" w16cid:durableId="822086160">
    <w:abstractNumId w:val="4"/>
  </w:num>
  <w:num w:numId="190" w16cid:durableId="1468089256">
    <w:abstractNumId w:val="44"/>
  </w:num>
  <w:num w:numId="191" w16cid:durableId="75905028">
    <w:abstractNumId w:val="96"/>
  </w:num>
  <w:num w:numId="192" w16cid:durableId="925846299">
    <w:abstractNumId w:val="168"/>
  </w:num>
  <w:num w:numId="193" w16cid:durableId="745612253">
    <w:abstractNumId w:val="40"/>
  </w:num>
  <w:num w:numId="194" w16cid:durableId="845633625">
    <w:abstractNumId w:val="120"/>
  </w:num>
  <w:num w:numId="195" w16cid:durableId="1539853657">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46"/>
    <w:rsid w:val="00003A5E"/>
    <w:rsid w:val="0002528B"/>
    <w:rsid w:val="00040507"/>
    <w:rsid w:val="0004265F"/>
    <w:rsid w:val="000A11E2"/>
    <w:rsid w:val="000C539C"/>
    <w:rsid w:val="00121E37"/>
    <w:rsid w:val="001B6123"/>
    <w:rsid w:val="001F2777"/>
    <w:rsid w:val="0021149E"/>
    <w:rsid w:val="002B687B"/>
    <w:rsid w:val="002C1434"/>
    <w:rsid w:val="002D5CCE"/>
    <w:rsid w:val="003070FD"/>
    <w:rsid w:val="00382DA7"/>
    <w:rsid w:val="003B1F5B"/>
    <w:rsid w:val="004109AB"/>
    <w:rsid w:val="00442D82"/>
    <w:rsid w:val="00462DD4"/>
    <w:rsid w:val="004733DF"/>
    <w:rsid w:val="004A1059"/>
    <w:rsid w:val="004D7B46"/>
    <w:rsid w:val="00535FC3"/>
    <w:rsid w:val="00600245"/>
    <w:rsid w:val="006356D7"/>
    <w:rsid w:val="00663A91"/>
    <w:rsid w:val="00664714"/>
    <w:rsid w:val="00674A68"/>
    <w:rsid w:val="006A32D2"/>
    <w:rsid w:val="006B29B8"/>
    <w:rsid w:val="006E276A"/>
    <w:rsid w:val="00724C5C"/>
    <w:rsid w:val="007508BC"/>
    <w:rsid w:val="00784B1F"/>
    <w:rsid w:val="007A5B18"/>
    <w:rsid w:val="007A676D"/>
    <w:rsid w:val="007C3AB8"/>
    <w:rsid w:val="007D483E"/>
    <w:rsid w:val="007E5385"/>
    <w:rsid w:val="007F018E"/>
    <w:rsid w:val="0080749F"/>
    <w:rsid w:val="0080780C"/>
    <w:rsid w:val="008975A2"/>
    <w:rsid w:val="008D4D0F"/>
    <w:rsid w:val="008E0C8E"/>
    <w:rsid w:val="0097589A"/>
    <w:rsid w:val="00991DAD"/>
    <w:rsid w:val="009E5A1A"/>
    <w:rsid w:val="00A01072"/>
    <w:rsid w:val="00A06964"/>
    <w:rsid w:val="00A13004"/>
    <w:rsid w:val="00A34B87"/>
    <w:rsid w:val="00A62DD4"/>
    <w:rsid w:val="00A726B3"/>
    <w:rsid w:val="00A77609"/>
    <w:rsid w:val="00A91E0F"/>
    <w:rsid w:val="00AE5998"/>
    <w:rsid w:val="00AF5E3F"/>
    <w:rsid w:val="00B11D08"/>
    <w:rsid w:val="00B456E5"/>
    <w:rsid w:val="00B7769E"/>
    <w:rsid w:val="00BD2CEA"/>
    <w:rsid w:val="00C275A6"/>
    <w:rsid w:val="00C83FAE"/>
    <w:rsid w:val="00CC6B96"/>
    <w:rsid w:val="00CC6BFE"/>
    <w:rsid w:val="00D3396C"/>
    <w:rsid w:val="00D60D5C"/>
    <w:rsid w:val="00DE5990"/>
    <w:rsid w:val="00E1788D"/>
    <w:rsid w:val="00E20B02"/>
    <w:rsid w:val="00E77EC2"/>
    <w:rsid w:val="00EF5DA4"/>
    <w:rsid w:val="00F24BDE"/>
    <w:rsid w:val="00F6229C"/>
    <w:rsid w:val="00F775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0160"/>
  <w15:chartTrackingRefBased/>
  <w15:docId w15:val="{33CC70FF-3E05-4714-A175-F9E54484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18"/>
    <w:pPr>
      <w:spacing w:after="0" w:line="276" w:lineRule="auto"/>
    </w:pPr>
    <w:rPr>
      <w:rFonts w:ascii="Open Sans" w:eastAsia="Open Sans" w:hAnsi="Open Sans" w:cs="Open Sans"/>
      <w:kern w:val="0"/>
      <w:lang w:val="es" w:eastAsia="es-ES"/>
      <w14:ligatures w14:val="none"/>
    </w:rPr>
  </w:style>
  <w:style w:type="paragraph" w:styleId="Ttulo2">
    <w:name w:val="heading 2"/>
    <w:basedOn w:val="Normal"/>
    <w:next w:val="Normal"/>
    <w:link w:val="Ttulo2Car"/>
    <w:uiPriority w:val="9"/>
    <w:unhideWhenUsed/>
    <w:qFormat/>
    <w:rsid w:val="004D7B46"/>
    <w:pPr>
      <w:keepNext/>
      <w:keepLines/>
      <w:spacing w:before="360" w:after="120"/>
      <w:outlineLvl w:val="1"/>
    </w:pPr>
    <w:rPr>
      <w:sz w:val="32"/>
      <w:szCs w:val="32"/>
    </w:rPr>
  </w:style>
  <w:style w:type="paragraph" w:styleId="Ttulo5">
    <w:name w:val="heading 5"/>
    <w:basedOn w:val="Normal"/>
    <w:next w:val="Normal"/>
    <w:link w:val="Ttulo5Car"/>
    <w:uiPriority w:val="9"/>
    <w:semiHidden/>
    <w:unhideWhenUsed/>
    <w:qFormat/>
    <w:rsid w:val="009E5A1A"/>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8975A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D7B46"/>
    <w:pPr>
      <w:keepNext/>
      <w:keepLines/>
      <w:spacing w:after="60"/>
      <w:jc w:val="center"/>
    </w:pPr>
    <w:rPr>
      <w:sz w:val="46"/>
      <w:szCs w:val="46"/>
    </w:rPr>
  </w:style>
  <w:style w:type="character" w:customStyle="1" w:styleId="TtuloCar">
    <w:name w:val="Título Car"/>
    <w:basedOn w:val="Fuentedeprrafopredeter"/>
    <w:link w:val="Ttulo"/>
    <w:uiPriority w:val="10"/>
    <w:rsid w:val="004D7B46"/>
    <w:rPr>
      <w:rFonts w:ascii="Open Sans" w:eastAsia="Open Sans" w:hAnsi="Open Sans" w:cs="Open Sans"/>
      <w:kern w:val="0"/>
      <w:sz w:val="46"/>
      <w:szCs w:val="46"/>
      <w:lang w:val="es" w:eastAsia="es-ES"/>
      <w14:ligatures w14:val="none"/>
    </w:rPr>
  </w:style>
  <w:style w:type="character" w:customStyle="1" w:styleId="Ttulo2Car">
    <w:name w:val="Título 2 Car"/>
    <w:basedOn w:val="Fuentedeprrafopredeter"/>
    <w:link w:val="Ttulo2"/>
    <w:uiPriority w:val="9"/>
    <w:rsid w:val="004D7B46"/>
    <w:rPr>
      <w:rFonts w:ascii="Open Sans" w:eastAsia="Open Sans" w:hAnsi="Open Sans" w:cs="Open Sans"/>
      <w:kern w:val="0"/>
      <w:sz w:val="32"/>
      <w:szCs w:val="32"/>
      <w:lang w:val="es" w:eastAsia="es-ES"/>
      <w14:ligatures w14:val="none"/>
    </w:rPr>
  </w:style>
  <w:style w:type="paragraph" w:styleId="Sinespaciado">
    <w:name w:val="No Spacing"/>
    <w:uiPriority w:val="1"/>
    <w:qFormat/>
    <w:rsid w:val="004D7B46"/>
    <w:pPr>
      <w:spacing w:after="0" w:line="240" w:lineRule="auto"/>
    </w:pPr>
    <w:rPr>
      <w:rFonts w:ascii="Open Sans" w:eastAsia="Open Sans" w:hAnsi="Open Sans" w:cs="Open Sans"/>
      <w:kern w:val="0"/>
      <w:lang w:val="es" w:eastAsia="es-ES"/>
      <w14:ligatures w14:val="none"/>
    </w:rPr>
  </w:style>
  <w:style w:type="character" w:styleId="Hipervnculo">
    <w:name w:val="Hyperlink"/>
    <w:basedOn w:val="Fuentedeprrafopredeter"/>
    <w:uiPriority w:val="99"/>
    <w:unhideWhenUsed/>
    <w:rsid w:val="00664714"/>
    <w:rPr>
      <w:color w:val="0563C1" w:themeColor="hyperlink"/>
      <w:u w:val="single"/>
    </w:rPr>
  </w:style>
  <w:style w:type="character" w:styleId="Mencinsinresolver">
    <w:name w:val="Unresolved Mention"/>
    <w:basedOn w:val="Fuentedeprrafopredeter"/>
    <w:uiPriority w:val="99"/>
    <w:semiHidden/>
    <w:unhideWhenUsed/>
    <w:rsid w:val="00664714"/>
    <w:rPr>
      <w:color w:val="605E5C"/>
      <w:shd w:val="clear" w:color="auto" w:fill="E1DFDD"/>
    </w:rPr>
  </w:style>
  <w:style w:type="character" w:customStyle="1" w:styleId="Ttulo6Car">
    <w:name w:val="Título 6 Car"/>
    <w:basedOn w:val="Fuentedeprrafopredeter"/>
    <w:link w:val="Ttulo6"/>
    <w:uiPriority w:val="9"/>
    <w:semiHidden/>
    <w:rsid w:val="008975A2"/>
    <w:rPr>
      <w:rFonts w:asciiTheme="majorHAnsi" w:eastAsiaTheme="majorEastAsia" w:hAnsiTheme="majorHAnsi" w:cstheme="majorBidi"/>
      <w:color w:val="1F3763" w:themeColor="accent1" w:themeShade="7F"/>
      <w:kern w:val="0"/>
      <w:lang w:val="es" w:eastAsia="es-ES"/>
      <w14:ligatures w14:val="none"/>
    </w:rPr>
  </w:style>
  <w:style w:type="character" w:styleId="Hipervnculovisitado">
    <w:name w:val="FollowedHyperlink"/>
    <w:basedOn w:val="Fuentedeprrafopredeter"/>
    <w:uiPriority w:val="99"/>
    <w:semiHidden/>
    <w:unhideWhenUsed/>
    <w:rsid w:val="00A34B87"/>
    <w:rPr>
      <w:color w:val="954F72" w:themeColor="followedHyperlink"/>
      <w:u w:val="single"/>
    </w:rPr>
  </w:style>
  <w:style w:type="paragraph" w:customStyle="1" w:styleId="21">
    <w:name w:val="2.1"/>
    <w:basedOn w:val="Ttulo2"/>
    <w:qFormat/>
    <w:rsid w:val="003070FD"/>
    <w:pPr>
      <w:keepNext w:val="0"/>
      <w:keepLines w:val="0"/>
      <w:shd w:val="clear" w:color="auto" w:fill="7BDCB6"/>
      <w:spacing w:after="80"/>
    </w:pPr>
    <w:rPr>
      <w:b/>
      <w:sz w:val="28"/>
    </w:rPr>
  </w:style>
  <w:style w:type="paragraph" w:customStyle="1" w:styleId="actividades">
    <w:name w:val="actividades"/>
    <w:basedOn w:val="Normal"/>
    <w:qFormat/>
    <w:rsid w:val="003070FD"/>
    <w:pPr>
      <w:shd w:val="clear" w:color="auto" w:fill="B85656"/>
    </w:pPr>
    <w:rPr>
      <w:b/>
      <w:bCs/>
      <w:color w:val="FFFFFF" w:themeColor="background1"/>
      <w:sz w:val="20"/>
      <w:szCs w:val="20"/>
    </w:rPr>
  </w:style>
  <w:style w:type="paragraph" w:customStyle="1" w:styleId="22">
    <w:name w:val="2.2"/>
    <w:basedOn w:val="Ttulo2"/>
    <w:qFormat/>
    <w:rsid w:val="002B687B"/>
    <w:pPr>
      <w:keepNext w:val="0"/>
      <w:keepLines w:val="0"/>
      <w:shd w:val="clear" w:color="auto" w:fill="99E3A4"/>
      <w:spacing w:after="80"/>
    </w:pPr>
    <w:rPr>
      <w:b/>
      <w:sz w:val="28"/>
      <w:szCs w:val="28"/>
    </w:rPr>
  </w:style>
  <w:style w:type="paragraph" w:customStyle="1" w:styleId="25">
    <w:name w:val="2.5"/>
    <w:basedOn w:val="Ttulo2"/>
    <w:qFormat/>
    <w:rsid w:val="002B687B"/>
    <w:pPr>
      <w:keepNext w:val="0"/>
      <w:keepLines w:val="0"/>
      <w:shd w:val="clear" w:color="auto" w:fill="FFDE82"/>
      <w:spacing w:after="80"/>
    </w:pPr>
    <w:rPr>
      <w:b/>
      <w:sz w:val="28"/>
      <w:szCs w:val="28"/>
    </w:rPr>
  </w:style>
  <w:style w:type="paragraph" w:customStyle="1" w:styleId="24">
    <w:name w:val="2.4"/>
    <w:basedOn w:val="Ttulo2"/>
    <w:qFormat/>
    <w:rsid w:val="002B687B"/>
    <w:pPr>
      <w:keepNext w:val="0"/>
      <w:keepLines w:val="0"/>
      <w:shd w:val="clear" w:color="auto" w:fill="E2E986"/>
      <w:spacing w:after="80"/>
    </w:pPr>
    <w:rPr>
      <w:b/>
      <w:sz w:val="28"/>
      <w:szCs w:val="28"/>
    </w:rPr>
  </w:style>
  <w:style w:type="paragraph" w:customStyle="1" w:styleId="23">
    <w:name w:val="2.3"/>
    <w:basedOn w:val="Ttulo2"/>
    <w:qFormat/>
    <w:rsid w:val="002B687B"/>
    <w:pPr>
      <w:keepNext w:val="0"/>
      <w:keepLines w:val="0"/>
      <w:shd w:val="clear" w:color="auto" w:fill="BCE793"/>
      <w:spacing w:after="80"/>
    </w:pPr>
    <w:rPr>
      <w:b/>
      <w:sz w:val="28"/>
      <w:szCs w:val="28"/>
    </w:rPr>
  </w:style>
  <w:style w:type="paragraph" w:customStyle="1" w:styleId="26">
    <w:name w:val="2.6"/>
    <w:basedOn w:val="Ttulo2"/>
    <w:qFormat/>
    <w:rsid w:val="007A676D"/>
    <w:pPr>
      <w:keepNext w:val="0"/>
      <w:keepLines w:val="0"/>
      <w:shd w:val="clear" w:color="auto" w:fill="FCD189"/>
      <w:spacing w:after="80"/>
    </w:pPr>
    <w:rPr>
      <w:b/>
      <w:sz w:val="28"/>
      <w:szCs w:val="28"/>
    </w:rPr>
  </w:style>
  <w:style w:type="paragraph" w:customStyle="1" w:styleId="27">
    <w:name w:val="2.7"/>
    <w:basedOn w:val="Ttulo2"/>
    <w:qFormat/>
    <w:rsid w:val="007A676D"/>
    <w:pPr>
      <w:keepNext w:val="0"/>
      <w:keepLines w:val="0"/>
      <w:shd w:val="clear" w:color="auto" w:fill="FFC7A0"/>
      <w:spacing w:after="80"/>
    </w:pPr>
    <w:rPr>
      <w:b/>
      <w:sz w:val="28"/>
      <w:szCs w:val="28"/>
    </w:rPr>
  </w:style>
  <w:style w:type="paragraph" w:styleId="Prrafodelista">
    <w:name w:val="List Paragraph"/>
    <w:basedOn w:val="Normal"/>
    <w:uiPriority w:val="34"/>
    <w:qFormat/>
    <w:rsid w:val="004A1059"/>
    <w:pPr>
      <w:ind w:left="720"/>
      <w:contextualSpacing/>
    </w:pPr>
    <w:rPr>
      <w:lang w:val="es-ES"/>
    </w:rPr>
  </w:style>
  <w:style w:type="character" w:customStyle="1" w:styleId="Ttulo5Car">
    <w:name w:val="Título 5 Car"/>
    <w:basedOn w:val="Fuentedeprrafopredeter"/>
    <w:link w:val="Ttulo5"/>
    <w:uiPriority w:val="9"/>
    <w:semiHidden/>
    <w:rsid w:val="009E5A1A"/>
    <w:rPr>
      <w:rFonts w:asciiTheme="majorHAnsi" w:eastAsiaTheme="majorEastAsia" w:hAnsiTheme="majorHAnsi" w:cstheme="majorBidi"/>
      <w:color w:val="2F5496" w:themeColor="accent1" w:themeShade="BF"/>
      <w:kern w:val="0"/>
      <w:lang w:val="es" w:eastAsia="es-ES"/>
      <w14:ligatures w14:val="none"/>
    </w:rPr>
  </w:style>
  <w:style w:type="paragraph" w:styleId="NormalWeb">
    <w:name w:val="Normal (Web)"/>
    <w:basedOn w:val="Normal"/>
    <w:uiPriority w:val="99"/>
    <w:semiHidden/>
    <w:unhideWhenUsed/>
    <w:rsid w:val="002C143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752">
      <w:bodyDiv w:val="1"/>
      <w:marLeft w:val="0"/>
      <w:marRight w:val="0"/>
      <w:marTop w:val="0"/>
      <w:marBottom w:val="0"/>
      <w:divBdr>
        <w:top w:val="none" w:sz="0" w:space="0" w:color="auto"/>
        <w:left w:val="none" w:sz="0" w:space="0" w:color="auto"/>
        <w:bottom w:val="none" w:sz="0" w:space="0" w:color="auto"/>
        <w:right w:val="none" w:sz="0" w:space="0" w:color="auto"/>
      </w:divBdr>
    </w:div>
    <w:div w:id="22678654">
      <w:bodyDiv w:val="1"/>
      <w:marLeft w:val="0"/>
      <w:marRight w:val="0"/>
      <w:marTop w:val="0"/>
      <w:marBottom w:val="0"/>
      <w:divBdr>
        <w:top w:val="none" w:sz="0" w:space="0" w:color="auto"/>
        <w:left w:val="none" w:sz="0" w:space="0" w:color="auto"/>
        <w:bottom w:val="none" w:sz="0" w:space="0" w:color="auto"/>
        <w:right w:val="none" w:sz="0" w:space="0" w:color="auto"/>
      </w:divBdr>
    </w:div>
    <w:div w:id="132143458">
      <w:bodyDiv w:val="1"/>
      <w:marLeft w:val="0"/>
      <w:marRight w:val="0"/>
      <w:marTop w:val="0"/>
      <w:marBottom w:val="0"/>
      <w:divBdr>
        <w:top w:val="none" w:sz="0" w:space="0" w:color="auto"/>
        <w:left w:val="none" w:sz="0" w:space="0" w:color="auto"/>
        <w:bottom w:val="none" w:sz="0" w:space="0" w:color="auto"/>
        <w:right w:val="none" w:sz="0" w:space="0" w:color="auto"/>
      </w:divBdr>
    </w:div>
    <w:div w:id="254901314">
      <w:bodyDiv w:val="1"/>
      <w:marLeft w:val="0"/>
      <w:marRight w:val="0"/>
      <w:marTop w:val="0"/>
      <w:marBottom w:val="0"/>
      <w:divBdr>
        <w:top w:val="none" w:sz="0" w:space="0" w:color="auto"/>
        <w:left w:val="none" w:sz="0" w:space="0" w:color="auto"/>
        <w:bottom w:val="none" w:sz="0" w:space="0" w:color="auto"/>
        <w:right w:val="none" w:sz="0" w:space="0" w:color="auto"/>
      </w:divBdr>
    </w:div>
    <w:div w:id="284386392">
      <w:bodyDiv w:val="1"/>
      <w:marLeft w:val="0"/>
      <w:marRight w:val="0"/>
      <w:marTop w:val="0"/>
      <w:marBottom w:val="0"/>
      <w:divBdr>
        <w:top w:val="none" w:sz="0" w:space="0" w:color="auto"/>
        <w:left w:val="none" w:sz="0" w:space="0" w:color="auto"/>
        <w:bottom w:val="none" w:sz="0" w:space="0" w:color="auto"/>
        <w:right w:val="none" w:sz="0" w:space="0" w:color="auto"/>
      </w:divBdr>
    </w:div>
    <w:div w:id="325859907">
      <w:bodyDiv w:val="1"/>
      <w:marLeft w:val="0"/>
      <w:marRight w:val="0"/>
      <w:marTop w:val="0"/>
      <w:marBottom w:val="0"/>
      <w:divBdr>
        <w:top w:val="none" w:sz="0" w:space="0" w:color="auto"/>
        <w:left w:val="none" w:sz="0" w:space="0" w:color="auto"/>
        <w:bottom w:val="none" w:sz="0" w:space="0" w:color="auto"/>
        <w:right w:val="none" w:sz="0" w:space="0" w:color="auto"/>
      </w:divBdr>
    </w:div>
    <w:div w:id="333260664">
      <w:bodyDiv w:val="1"/>
      <w:marLeft w:val="0"/>
      <w:marRight w:val="0"/>
      <w:marTop w:val="0"/>
      <w:marBottom w:val="0"/>
      <w:divBdr>
        <w:top w:val="none" w:sz="0" w:space="0" w:color="auto"/>
        <w:left w:val="none" w:sz="0" w:space="0" w:color="auto"/>
        <w:bottom w:val="none" w:sz="0" w:space="0" w:color="auto"/>
        <w:right w:val="none" w:sz="0" w:space="0" w:color="auto"/>
      </w:divBdr>
    </w:div>
    <w:div w:id="335575092">
      <w:bodyDiv w:val="1"/>
      <w:marLeft w:val="0"/>
      <w:marRight w:val="0"/>
      <w:marTop w:val="0"/>
      <w:marBottom w:val="0"/>
      <w:divBdr>
        <w:top w:val="none" w:sz="0" w:space="0" w:color="auto"/>
        <w:left w:val="none" w:sz="0" w:space="0" w:color="auto"/>
        <w:bottom w:val="none" w:sz="0" w:space="0" w:color="auto"/>
        <w:right w:val="none" w:sz="0" w:space="0" w:color="auto"/>
      </w:divBdr>
    </w:div>
    <w:div w:id="342051067">
      <w:bodyDiv w:val="1"/>
      <w:marLeft w:val="0"/>
      <w:marRight w:val="0"/>
      <w:marTop w:val="0"/>
      <w:marBottom w:val="0"/>
      <w:divBdr>
        <w:top w:val="none" w:sz="0" w:space="0" w:color="auto"/>
        <w:left w:val="none" w:sz="0" w:space="0" w:color="auto"/>
        <w:bottom w:val="none" w:sz="0" w:space="0" w:color="auto"/>
        <w:right w:val="none" w:sz="0" w:space="0" w:color="auto"/>
      </w:divBdr>
    </w:div>
    <w:div w:id="415825929">
      <w:bodyDiv w:val="1"/>
      <w:marLeft w:val="0"/>
      <w:marRight w:val="0"/>
      <w:marTop w:val="0"/>
      <w:marBottom w:val="0"/>
      <w:divBdr>
        <w:top w:val="none" w:sz="0" w:space="0" w:color="auto"/>
        <w:left w:val="none" w:sz="0" w:space="0" w:color="auto"/>
        <w:bottom w:val="none" w:sz="0" w:space="0" w:color="auto"/>
        <w:right w:val="none" w:sz="0" w:space="0" w:color="auto"/>
      </w:divBdr>
    </w:div>
    <w:div w:id="417946534">
      <w:bodyDiv w:val="1"/>
      <w:marLeft w:val="0"/>
      <w:marRight w:val="0"/>
      <w:marTop w:val="0"/>
      <w:marBottom w:val="0"/>
      <w:divBdr>
        <w:top w:val="none" w:sz="0" w:space="0" w:color="auto"/>
        <w:left w:val="none" w:sz="0" w:space="0" w:color="auto"/>
        <w:bottom w:val="none" w:sz="0" w:space="0" w:color="auto"/>
        <w:right w:val="none" w:sz="0" w:space="0" w:color="auto"/>
      </w:divBdr>
    </w:div>
    <w:div w:id="458035646">
      <w:bodyDiv w:val="1"/>
      <w:marLeft w:val="0"/>
      <w:marRight w:val="0"/>
      <w:marTop w:val="0"/>
      <w:marBottom w:val="0"/>
      <w:divBdr>
        <w:top w:val="none" w:sz="0" w:space="0" w:color="auto"/>
        <w:left w:val="none" w:sz="0" w:space="0" w:color="auto"/>
        <w:bottom w:val="none" w:sz="0" w:space="0" w:color="auto"/>
        <w:right w:val="none" w:sz="0" w:space="0" w:color="auto"/>
      </w:divBdr>
    </w:div>
    <w:div w:id="490490101">
      <w:bodyDiv w:val="1"/>
      <w:marLeft w:val="0"/>
      <w:marRight w:val="0"/>
      <w:marTop w:val="0"/>
      <w:marBottom w:val="0"/>
      <w:divBdr>
        <w:top w:val="none" w:sz="0" w:space="0" w:color="auto"/>
        <w:left w:val="none" w:sz="0" w:space="0" w:color="auto"/>
        <w:bottom w:val="none" w:sz="0" w:space="0" w:color="auto"/>
        <w:right w:val="none" w:sz="0" w:space="0" w:color="auto"/>
      </w:divBdr>
    </w:div>
    <w:div w:id="511144279">
      <w:bodyDiv w:val="1"/>
      <w:marLeft w:val="0"/>
      <w:marRight w:val="0"/>
      <w:marTop w:val="0"/>
      <w:marBottom w:val="0"/>
      <w:divBdr>
        <w:top w:val="none" w:sz="0" w:space="0" w:color="auto"/>
        <w:left w:val="none" w:sz="0" w:space="0" w:color="auto"/>
        <w:bottom w:val="none" w:sz="0" w:space="0" w:color="auto"/>
        <w:right w:val="none" w:sz="0" w:space="0" w:color="auto"/>
      </w:divBdr>
    </w:div>
    <w:div w:id="590626032">
      <w:bodyDiv w:val="1"/>
      <w:marLeft w:val="0"/>
      <w:marRight w:val="0"/>
      <w:marTop w:val="0"/>
      <w:marBottom w:val="0"/>
      <w:divBdr>
        <w:top w:val="none" w:sz="0" w:space="0" w:color="auto"/>
        <w:left w:val="none" w:sz="0" w:space="0" w:color="auto"/>
        <w:bottom w:val="none" w:sz="0" w:space="0" w:color="auto"/>
        <w:right w:val="none" w:sz="0" w:space="0" w:color="auto"/>
      </w:divBdr>
    </w:div>
    <w:div w:id="619412362">
      <w:bodyDiv w:val="1"/>
      <w:marLeft w:val="0"/>
      <w:marRight w:val="0"/>
      <w:marTop w:val="0"/>
      <w:marBottom w:val="0"/>
      <w:divBdr>
        <w:top w:val="none" w:sz="0" w:space="0" w:color="auto"/>
        <w:left w:val="none" w:sz="0" w:space="0" w:color="auto"/>
        <w:bottom w:val="none" w:sz="0" w:space="0" w:color="auto"/>
        <w:right w:val="none" w:sz="0" w:space="0" w:color="auto"/>
      </w:divBdr>
    </w:div>
    <w:div w:id="620957773">
      <w:bodyDiv w:val="1"/>
      <w:marLeft w:val="0"/>
      <w:marRight w:val="0"/>
      <w:marTop w:val="0"/>
      <w:marBottom w:val="0"/>
      <w:divBdr>
        <w:top w:val="none" w:sz="0" w:space="0" w:color="auto"/>
        <w:left w:val="none" w:sz="0" w:space="0" w:color="auto"/>
        <w:bottom w:val="none" w:sz="0" w:space="0" w:color="auto"/>
        <w:right w:val="none" w:sz="0" w:space="0" w:color="auto"/>
      </w:divBdr>
    </w:div>
    <w:div w:id="621614962">
      <w:bodyDiv w:val="1"/>
      <w:marLeft w:val="0"/>
      <w:marRight w:val="0"/>
      <w:marTop w:val="0"/>
      <w:marBottom w:val="0"/>
      <w:divBdr>
        <w:top w:val="none" w:sz="0" w:space="0" w:color="auto"/>
        <w:left w:val="none" w:sz="0" w:space="0" w:color="auto"/>
        <w:bottom w:val="none" w:sz="0" w:space="0" w:color="auto"/>
        <w:right w:val="none" w:sz="0" w:space="0" w:color="auto"/>
      </w:divBdr>
    </w:div>
    <w:div w:id="669600136">
      <w:bodyDiv w:val="1"/>
      <w:marLeft w:val="0"/>
      <w:marRight w:val="0"/>
      <w:marTop w:val="0"/>
      <w:marBottom w:val="0"/>
      <w:divBdr>
        <w:top w:val="none" w:sz="0" w:space="0" w:color="auto"/>
        <w:left w:val="none" w:sz="0" w:space="0" w:color="auto"/>
        <w:bottom w:val="none" w:sz="0" w:space="0" w:color="auto"/>
        <w:right w:val="none" w:sz="0" w:space="0" w:color="auto"/>
      </w:divBdr>
    </w:div>
    <w:div w:id="705179656">
      <w:bodyDiv w:val="1"/>
      <w:marLeft w:val="0"/>
      <w:marRight w:val="0"/>
      <w:marTop w:val="0"/>
      <w:marBottom w:val="0"/>
      <w:divBdr>
        <w:top w:val="none" w:sz="0" w:space="0" w:color="auto"/>
        <w:left w:val="none" w:sz="0" w:space="0" w:color="auto"/>
        <w:bottom w:val="none" w:sz="0" w:space="0" w:color="auto"/>
        <w:right w:val="none" w:sz="0" w:space="0" w:color="auto"/>
      </w:divBdr>
    </w:div>
    <w:div w:id="723988844">
      <w:bodyDiv w:val="1"/>
      <w:marLeft w:val="0"/>
      <w:marRight w:val="0"/>
      <w:marTop w:val="0"/>
      <w:marBottom w:val="0"/>
      <w:divBdr>
        <w:top w:val="none" w:sz="0" w:space="0" w:color="auto"/>
        <w:left w:val="none" w:sz="0" w:space="0" w:color="auto"/>
        <w:bottom w:val="none" w:sz="0" w:space="0" w:color="auto"/>
        <w:right w:val="none" w:sz="0" w:space="0" w:color="auto"/>
      </w:divBdr>
    </w:div>
    <w:div w:id="859012106">
      <w:bodyDiv w:val="1"/>
      <w:marLeft w:val="0"/>
      <w:marRight w:val="0"/>
      <w:marTop w:val="0"/>
      <w:marBottom w:val="0"/>
      <w:divBdr>
        <w:top w:val="none" w:sz="0" w:space="0" w:color="auto"/>
        <w:left w:val="none" w:sz="0" w:space="0" w:color="auto"/>
        <w:bottom w:val="none" w:sz="0" w:space="0" w:color="auto"/>
        <w:right w:val="none" w:sz="0" w:space="0" w:color="auto"/>
      </w:divBdr>
    </w:div>
    <w:div w:id="880744788">
      <w:bodyDiv w:val="1"/>
      <w:marLeft w:val="0"/>
      <w:marRight w:val="0"/>
      <w:marTop w:val="0"/>
      <w:marBottom w:val="0"/>
      <w:divBdr>
        <w:top w:val="none" w:sz="0" w:space="0" w:color="auto"/>
        <w:left w:val="none" w:sz="0" w:space="0" w:color="auto"/>
        <w:bottom w:val="none" w:sz="0" w:space="0" w:color="auto"/>
        <w:right w:val="none" w:sz="0" w:space="0" w:color="auto"/>
      </w:divBdr>
    </w:div>
    <w:div w:id="998994888">
      <w:bodyDiv w:val="1"/>
      <w:marLeft w:val="0"/>
      <w:marRight w:val="0"/>
      <w:marTop w:val="0"/>
      <w:marBottom w:val="0"/>
      <w:divBdr>
        <w:top w:val="none" w:sz="0" w:space="0" w:color="auto"/>
        <w:left w:val="none" w:sz="0" w:space="0" w:color="auto"/>
        <w:bottom w:val="none" w:sz="0" w:space="0" w:color="auto"/>
        <w:right w:val="none" w:sz="0" w:space="0" w:color="auto"/>
      </w:divBdr>
    </w:div>
    <w:div w:id="1007290696">
      <w:bodyDiv w:val="1"/>
      <w:marLeft w:val="0"/>
      <w:marRight w:val="0"/>
      <w:marTop w:val="0"/>
      <w:marBottom w:val="0"/>
      <w:divBdr>
        <w:top w:val="none" w:sz="0" w:space="0" w:color="auto"/>
        <w:left w:val="none" w:sz="0" w:space="0" w:color="auto"/>
        <w:bottom w:val="none" w:sz="0" w:space="0" w:color="auto"/>
        <w:right w:val="none" w:sz="0" w:space="0" w:color="auto"/>
      </w:divBdr>
    </w:div>
    <w:div w:id="1100643121">
      <w:bodyDiv w:val="1"/>
      <w:marLeft w:val="0"/>
      <w:marRight w:val="0"/>
      <w:marTop w:val="0"/>
      <w:marBottom w:val="0"/>
      <w:divBdr>
        <w:top w:val="none" w:sz="0" w:space="0" w:color="auto"/>
        <w:left w:val="none" w:sz="0" w:space="0" w:color="auto"/>
        <w:bottom w:val="none" w:sz="0" w:space="0" w:color="auto"/>
        <w:right w:val="none" w:sz="0" w:space="0" w:color="auto"/>
      </w:divBdr>
    </w:div>
    <w:div w:id="1141574582">
      <w:bodyDiv w:val="1"/>
      <w:marLeft w:val="0"/>
      <w:marRight w:val="0"/>
      <w:marTop w:val="0"/>
      <w:marBottom w:val="0"/>
      <w:divBdr>
        <w:top w:val="none" w:sz="0" w:space="0" w:color="auto"/>
        <w:left w:val="none" w:sz="0" w:space="0" w:color="auto"/>
        <w:bottom w:val="none" w:sz="0" w:space="0" w:color="auto"/>
        <w:right w:val="none" w:sz="0" w:space="0" w:color="auto"/>
      </w:divBdr>
    </w:div>
    <w:div w:id="1183516644">
      <w:bodyDiv w:val="1"/>
      <w:marLeft w:val="0"/>
      <w:marRight w:val="0"/>
      <w:marTop w:val="0"/>
      <w:marBottom w:val="0"/>
      <w:divBdr>
        <w:top w:val="none" w:sz="0" w:space="0" w:color="auto"/>
        <w:left w:val="none" w:sz="0" w:space="0" w:color="auto"/>
        <w:bottom w:val="none" w:sz="0" w:space="0" w:color="auto"/>
        <w:right w:val="none" w:sz="0" w:space="0" w:color="auto"/>
      </w:divBdr>
    </w:div>
    <w:div w:id="1213997902">
      <w:bodyDiv w:val="1"/>
      <w:marLeft w:val="0"/>
      <w:marRight w:val="0"/>
      <w:marTop w:val="0"/>
      <w:marBottom w:val="0"/>
      <w:divBdr>
        <w:top w:val="none" w:sz="0" w:space="0" w:color="auto"/>
        <w:left w:val="none" w:sz="0" w:space="0" w:color="auto"/>
        <w:bottom w:val="none" w:sz="0" w:space="0" w:color="auto"/>
        <w:right w:val="none" w:sz="0" w:space="0" w:color="auto"/>
      </w:divBdr>
    </w:div>
    <w:div w:id="1289244933">
      <w:bodyDiv w:val="1"/>
      <w:marLeft w:val="0"/>
      <w:marRight w:val="0"/>
      <w:marTop w:val="0"/>
      <w:marBottom w:val="0"/>
      <w:divBdr>
        <w:top w:val="none" w:sz="0" w:space="0" w:color="auto"/>
        <w:left w:val="none" w:sz="0" w:space="0" w:color="auto"/>
        <w:bottom w:val="none" w:sz="0" w:space="0" w:color="auto"/>
        <w:right w:val="none" w:sz="0" w:space="0" w:color="auto"/>
      </w:divBdr>
    </w:div>
    <w:div w:id="1330863969">
      <w:bodyDiv w:val="1"/>
      <w:marLeft w:val="0"/>
      <w:marRight w:val="0"/>
      <w:marTop w:val="0"/>
      <w:marBottom w:val="0"/>
      <w:divBdr>
        <w:top w:val="none" w:sz="0" w:space="0" w:color="auto"/>
        <w:left w:val="none" w:sz="0" w:space="0" w:color="auto"/>
        <w:bottom w:val="none" w:sz="0" w:space="0" w:color="auto"/>
        <w:right w:val="none" w:sz="0" w:space="0" w:color="auto"/>
      </w:divBdr>
    </w:div>
    <w:div w:id="1384864184">
      <w:bodyDiv w:val="1"/>
      <w:marLeft w:val="0"/>
      <w:marRight w:val="0"/>
      <w:marTop w:val="0"/>
      <w:marBottom w:val="0"/>
      <w:divBdr>
        <w:top w:val="none" w:sz="0" w:space="0" w:color="auto"/>
        <w:left w:val="none" w:sz="0" w:space="0" w:color="auto"/>
        <w:bottom w:val="none" w:sz="0" w:space="0" w:color="auto"/>
        <w:right w:val="none" w:sz="0" w:space="0" w:color="auto"/>
      </w:divBdr>
    </w:div>
    <w:div w:id="1419062056">
      <w:bodyDiv w:val="1"/>
      <w:marLeft w:val="0"/>
      <w:marRight w:val="0"/>
      <w:marTop w:val="0"/>
      <w:marBottom w:val="0"/>
      <w:divBdr>
        <w:top w:val="none" w:sz="0" w:space="0" w:color="auto"/>
        <w:left w:val="none" w:sz="0" w:space="0" w:color="auto"/>
        <w:bottom w:val="none" w:sz="0" w:space="0" w:color="auto"/>
        <w:right w:val="none" w:sz="0" w:space="0" w:color="auto"/>
      </w:divBdr>
    </w:div>
    <w:div w:id="1454442360">
      <w:bodyDiv w:val="1"/>
      <w:marLeft w:val="0"/>
      <w:marRight w:val="0"/>
      <w:marTop w:val="0"/>
      <w:marBottom w:val="0"/>
      <w:divBdr>
        <w:top w:val="none" w:sz="0" w:space="0" w:color="auto"/>
        <w:left w:val="none" w:sz="0" w:space="0" w:color="auto"/>
        <w:bottom w:val="none" w:sz="0" w:space="0" w:color="auto"/>
        <w:right w:val="none" w:sz="0" w:space="0" w:color="auto"/>
      </w:divBdr>
    </w:div>
    <w:div w:id="1473869103">
      <w:bodyDiv w:val="1"/>
      <w:marLeft w:val="0"/>
      <w:marRight w:val="0"/>
      <w:marTop w:val="0"/>
      <w:marBottom w:val="0"/>
      <w:divBdr>
        <w:top w:val="none" w:sz="0" w:space="0" w:color="auto"/>
        <w:left w:val="none" w:sz="0" w:space="0" w:color="auto"/>
        <w:bottom w:val="none" w:sz="0" w:space="0" w:color="auto"/>
        <w:right w:val="none" w:sz="0" w:space="0" w:color="auto"/>
      </w:divBdr>
    </w:div>
    <w:div w:id="1480682680">
      <w:bodyDiv w:val="1"/>
      <w:marLeft w:val="0"/>
      <w:marRight w:val="0"/>
      <w:marTop w:val="0"/>
      <w:marBottom w:val="0"/>
      <w:divBdr>
        <w:top w:val="none" w:sz="0" w:space="0" w:color="auto"/>
        <w:left w:val="none" w:sz="0" w:space="0" w:color="auto"/>
        <w:bottom w:val="none" w:sz="0" w:space="0" w:color="auto"/>
        <w:right w:val="none" w:sz="0" w:space="0" w:color="auto"/>
      </w:divBdr>
    </w:div>
    <w:div w:id="1504082576">
      <w:bodyDiv w:val="1"/>
      <w:marLeft w:val="0"/>
      <w:marRight w:val="0"/>
      <w:marTop w:val="0"/>
      <w:marBottom w:val="0"/>
      <w:divBdr>
        <w:top w:val="none" w:sz="0" w:space="0" w:color="auto"/>
        <w:left w:val="none" w:sz="0" w:space="0" w:color="auto"/>
        <w:bottom w:val="none" w:sz="0" w:space="0" w:color="auto"/>
        <w:right w:val="none" w:sz="0" w:space="0" w:color="auto"/>
      </w:divBdr>
    </w:div>
    <w:div w:id="1714958272">
      <w:bodyDiv w:val="1"/>
      <w:marLeft w:val="0"/>
      <w:marRight w:val="0"/>
      <w:marTop w:val="0"/>
      <w:marBottom w:val="0"/>
      <w:divBdr>
        <w:top w:val="none" w:sz="0" w:space="0" w:color="auto"/>
        <w:left w:val="none" w:sz="0" w:space="0" w:color="auto"/>
        <w:bottom w:val="none" w:sz="0" w:space="0" w:color="auto"/>
        <w:right w:val="none" w:sz="0" w:space="0" w:color="auto"/>
      </w:divBdr>
    </w:div>
    <w:div w:id="1773891958">
      <w:bodyDiv w:val="1"/>
      <w:marLeft w:val="0"/>
      <w:marRight w:val="0"/>
      <w:marTop w:val="0"/>
      <w:marBottom w:val="0"/>
      <w:divBdr>
        <w:top w:val="none" w:sz="0" w:space="0" w:color="auto"/>
        <w:left w:val="none" w:sz="0" w:space="0" w:color="auto"/>
        <w:bottom w:val="none" w:sz="0" w:space="0" w:color="auto"/>
        <w:right w:val="none" w:sz="0" w:space="0" w:color="auto"/>
      </w:divBdr>
    </w:div>
    <w:div w:id="1786266000">
      <w:bodyDiv w:val="1"/>
      <w:marLeft w:val="0"/>
      <w:marRight w:val="0"/>
      <w:marTop w:val="0"/>
      <w:marBottom w:val="0"/>
      <w:divBdr>
        <w:top w:val="none" w:sz="0" w:space="0" w:color="auto"/>
        <w:left w:val="none" w:sz="0" w:space="0" w:color="auto"/>
        <w:bottom w:val="none" w:sz="0" w:space="0" w:color="auto"/>
        <w:right w:val="none" w:sz="0" w:space="0" w:color="auto"/>
      </w:divBdr>
    </w:div>
    <w:div w:id="1850827630">
      <w:bodyDiv w:val="1"/>
      <w:marLeft w:val="0"/>
      <w:marRight w:val="0"/>
      <w:marTop w:val="0"/>
      <w:marBottom w:val="0"/>
      <w:divBdr>
        <w:top w:val="none" w:sz="0" w:space="0" w:color="auto"/>
        <w:left w:val="none" w:sz="0" w:space="0" w:color="auto"/>
        <w:bottom w:val="none" w:sz="0" w:space="0" w:color="auto"/>
        <w:right w:val="none" w:sz="0" w:space="0" w:color="auto"/>
      </w:divBdr>
    </w:div>
    <w:div w:id="1882355659">
      <w:bodyDiv w:val="1"/>
      <w:marLeft w:val="0"/>
      <w:marRight w:val="0"/>
      <w:marTop w:val="0"/>
      <w:marBottom w:val="0"/>
      <w:divBdr>
        <w:top w:val="none" w:sz="0" w:space="0" w:color="auto"/>
        <w:left w:val="none" w:sz="0" w:space="0" w:color="auto"/>
        <w:bottom w:val="none" w:sz="0" w:space="0" w:color="auto"/>
        <w:right w:val="none" w:sz="0" w:space="0" w:color="auto"/>
      </w:divBdr>
    </w:div>
    <w:div w:id="1935239954">
      <w:bodyDiv w:val="1"/>
      <w:marLeft w:val="0"/>
      <w:marRight w:val="0"/>
      <w:marTop w:val="0"/>
      <w:marBottom w:val="0"/>
      <w:divBdr>
        <w:top w:val="none" w:sz="0" w:space="0" w:color="auto"/>
        <w:left w:val="none" w:sz="0" w:space="0" w:color="auto"/>
        <w:bottom w:val="none" w:sz="0" w:space="0" w:color="auto"/>
        <w:right w:val="none" w:sz="0" w:space="0" w:color="auto"/>
      </w:divBdr>
    </w:div>
    <w:div w:id="2004771069">
      <w:bodyDiv w:val="1"/>
      <w:marLeft w:val="0"/>
      <w:marRight w:val="0"/>
      <w:marTop w:val="0"/>
      <w:marBottom w:val="0"/>
      <w:divBdr>
        <w:top w:val="none" w:sz="0" w:space="0" w:color="auto"/>
        <w:left w:val="none" w:sz="0" w:space="0" w:color="auto"/>
        <w:bottom w:val="none" w:sz="0" w:space="0" w:color="auto"/>
        <w:right w:val="none" w:sz="0" w:space="0" w:color="auto"/>
      </w:divBdr>
    </w:div>
    <w:div w:id="2031369583">
      <w:bodyDiv w:val="1"/>
      <w:marLeft w:val="0"/>
      <w:marRight w:val="0"/>
      <w:marTop w:val="0"/>
      <w:marBottom w:val="0"/>
      <w:divBdr>
        <w:top w:val="none" w:sz="0" w:space="0" w:color="auto"/>
        <w:left w:val="none" w:sz="0" w:space="0" w:color="auto"/>
        <w:bottom w:val="none" w:sz="0" w:space="0" w:color="auto"/>
        <w:right w:val="none" w:sz="0" w:space="0" w:color="auto"/>
      </w:divBdr>
    </w:div>
    <w:div w:id="2059892800">
      <w:bodyDiv w:val="1"/>
      <w:marLeft w:val="0"/>
      <w:marRight w:val="0"/>
      <w:marTop w:val="0"/>
      <w:marBottom w:val="0"/>
      <w:divBdr>
        <w:top w:val="none" w:sz="0" w:space="0" w:color="auto"/>
        <w:left w:val="none" w:sz="0" w:space="0" w:color="auto"/>
        <w:bottom w:val="none" w:sz="0" w:space="0" w:color="auto"/>
        <w:right w:val="none" w:sz="0" w:space="0" w:color="auto"/>
      </w:divBdr>
    </w:div>
    <w:div w:id="2070956101">
      <w:bodyDiv w:val="1"/>
      <w:marLeft w:val="0"/>
      <w:marRight w:val="0"/>
      <w:marTop w:val="0"/>
      <w:marBottom w:val="0"/>
      <w:divBdr>
        <w:top w:val="none" w:sz="0" w:space="0" w:color="auto"/>
        <w:left w:val="none" w:sz="0" w:space="0" w:color="auto"/>
        <w:bottom w:val="none" w:sz="0" w:space="0" w:color="auto"/>
        <w:right w:val="none" w:sz="0" w:space="0" w:color="auto"/>
      </w:divBdr>
    </w:div>
    <w:div w:id="2078475471">
      <w:bodyDiv w:val="1"/>
      <w:marLeft w:val="0"/>
      <w:marRight w:val="0"/>
      <w:marTop w:val="0"/>
      <w:marBottom w:val="0"/>
      <w:divBdr>
        <w:top w:val="none" w:sz="0" w:space="0" w:color="auto"/>
        <w:left w:val="none" w:sz="0" w:space="0" w:color="auto"/>
        <w:bottom w:val="none" w:sz="0" w:space="0" w:color="auto"/>
        <w:right w:val="none" w:sz="0" w:space="0" w:color="auto"/>
      </w:divBdr>
    </w:div>
    <w:div w:id="2091921082">
      <w:bodyDiv w:val="1"/>
      <w:marLeft w:val="0"/>
      <w:marRight w:val="0"/>
      <w:marTop w:val="0"/>
      <w:marBottom w:val="0"/>
      <w:divBdr>
        <w:top w:val="none" w:sz="0" w:space="0" w:color="auto"/>
        <w:left w:val="none" w:sz="0" w:space="0" w:color="auto"/>
        <w:bottom w:val="none" w:sz="0" w:space="0" w:color="auto"/>
        <w:right w:val="none" w:sz="0" w:space="0" w:color="auto"/>
      </w:divBdr>
    </w:div>
    <w:div w:id="209709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dacityteam.org/download/" TargetMode="External"/><Relationship Id="rId13" Type="http://schemas.openxmlformats.org/officeDocument/2006/relationships/hyperlink" Target="https://bvpb.mcu.es/es/consulta/registro.do?id=463899" TargetMode="External"/><Relationship Id="rId18" Type="http://schemas.openxmlformats.org/officeDocument/2006/relationships/hyperlink" Target="https://www.storyboardthat.comd/" TargetMode="External"/><Relationship Id="rId3" Type="http://schemas.openxmlformats.org/officeDocument/2006/relationships/settings" Target="settings.xml"/><Relationship Id="rId7" Type="http://schemas.openxmlformats.org/officeDocument/2006/relationships/hyperlink" Target="https://www.audacityteam.org/download/" TargetMode="External"/><Relationship Id="rId12" Type="http://schemas.openxmlformats.org/officeDocument/2006/relationships/hyperlink" Target="https://bvpb.mcu.es/es/consulta/registro.do?id=463899" TargetMode="External"/><Relationship Id="rId17" Type="http://schemas.openxmlformats.org/officeDocument/2006/relationships/hyperlink" Target="https://www.pixton.com/es/bienvenido" TargetMode="External"/><Relationship Id="rId2" Type="http://schemas.openxmlformats.org/officeDocument/2006/relationships/styles" Target="styles.xml"/><Relationship Id="rId16" Type="http://schemas.openxmlformats.org/officeDocument/2006/relationships/hyperlink" Target="https://bvpb.mcu.es/cervantes/es/consulta/busqueda.d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hispanapro.cultura.gob.es/rea14" TargetMode="External"/><Relationship Id="rId11" Type="http://schemas.openxmlformats.org/officeDocument/2006/relationships/hyperlink" Target="https://bvpb.mcu.es/es/consulta/registro.do?id=463899" TargetMode="External"/><Relationship Id="rId5" Type="http://schemas.openxmlformats.org/officeDocument/2006/relationships/image" Target="media/image1.png"/><Relationship Id="rId15" Type="http://schemas.openxmlformats.org/officeDocument/2006/relationships/hyperlink" Target="https://bvpb.mcu.es/cervantes/es/consulta/busqueda.do" TargetMode="External"/><Relationship Id="rId10" Type="http://schemas.openxmlformats.org/officeDocument/2006/relationships/hyperlink" Target="https://support.audacityteam.org/basics/installing-ffmpe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pport.audacityteam.org/basics/installing-ffmpeg" TargetMode="External"/><Relationship Id="rId14" Type="http://schemas.openxmlformats.org/officeDocument/2006/relationships/hyperlink" Target="https://bvpb.mcu.es/es/consulta/registro.do?id=46389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Cuaderno-digital-REA14-Gigantinos-y-molinantes-</Template>
  <TotalTime>7</TotalTime>
  <Pages>7</Pages>
  <Words>1697</Words>
  <Characters>9337</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González Contreras, Sara</cp:lastModifiedBy>
  <cp:revision>3</cp:revision>
  <dcterms:created xsi:type="dcterms:W3CDTF">2025-02-06T12:26:00Z</dcterms:created>
  <dcterms:modified xsi:type="dcterms:W3CDTF">2025-02-06T12:33:00Z</dcterms:modified>
</cp:coreProperties>
</file>